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F483" w14:textId="385EFA3B" w:rsidR="00566589" w:rsidRPr="00566589" w:rsidRDefault="00AB1D94" w:rsidP="00B73B21">
      <w:pPr>
        <w:spacing w:after="0" w:line="240" w:lineRule="auto"/>
        <w:rPr>
          <w:rStyle w:val="Strong"/>
          <w:sz w:val="20"/>
          <w:szCs w:val="20"/>
        </w:rPr>
      </w:pPr>
      <w:r w:rsidRPr="00566589">
        <w:rPr>
          <w:rStyle w:val="Strong"/>
          <w:sz w:val="20"/>
          <w:szCs w:val="20"/>
        </w:rPr>
        <w:t xml:space="preserve">NABCO </w:t>
      </w:r>
      <w:r w:rsidR="00372123">
        <w:rPr>
          <w:rStyle w:val="Strong"/>
          <w:sz w:val="20"/>
          <w:szCs w:val="20"/>
        </w:rPr>
        <w:t>SWING Operator</w:t>
      </w:r>
      <w:r w:rsidR="00491B03">
        <w:rPr>
          <w:rStyle w:val="Strong"/>
          <w:sz w:val="20"/>
          <w:szCs w:val="20"/>
        </w:rPr>
        <w:t xml:space="preserve"> (</w:t>
      </w:r>
      <w:r w:rsidR="000A3182">
        <w:rPr>
          <w:rStyle w:val="Strong"/>
          <w:sz w:val="20"/>
          <w:szCs w:val="20"/>
        </w:rPr>
        <w:t>6</w:t>
      </w:r>
      <w:r w:rsidR="00491B03">
        <w:rPr>
          <w:rStyle w:val="Strong"/>
          <w:sz w:val="20"/>
          <w:szCs w:val="20"/>
        </w:rPr>
        <w:t>30)</w:t>
      </w:r>
    </w:p>
    <w:p w14:paraId="2D163B91" w14:textId="0C8CDF16" w:rsidR="0022024B" w:rsidRPr="00566589" w:rsidRDefault="00491B03" w:rsidP="00B73B21">
      <w:pPr>
        <w:spacing w:after="0" w:line="240" w:lineRule="auto"/>
        <w:rPr>
          <w:rStyle w:val="Strong"/>
          <w:sz w:val="20"/>
          <w:szCs w:val="20"/>
        </w:rPr>
      </w:pPr>
      <w:r>
        <w:rPr>
          <w:rStyle w:val="Strong"/>
          <w:sz w:val="20"/>
          <w:szCs w:val="20"/>
        </w:rPr>
        <w:t>Medium</w:t>
      </w:r>
      <w:r w:rsidR="00566589" w:rsidRPr="00566589">
        <w:rPr>
          <w:rStyle w:val="Strong"/>
          <w:sz w:val="20"/>
          <w:szCs w:val="20"/>
        </w:rPr>
        <w:t xml:space="preserve"> Duty- </w:t>
      </w:r>
      <w:r>
        <w:rPr>
          <w:rStyle w:val="Strong"/>
          <w:sz w:val="20"/>
          <w:szCs w:val="20"/>
        </w:rPr>
        <w:t>Low</w:t>
      </w:r>
      <w:r w:rsidR="00566589" w:rsidRPr="00566589">
        <w:rPr>
          <w:rStyle w:val="Strong"/>
          <w:sz w:val="20"/>
          <w:szCs w:val="20"/>
        </w:rPr>
        <w:t xml:space="preserve"> Energy –</w:t>
      </w:r>
      <w:r w:rsidR="00AB1D94" w:rsidRPr="00566589">
        <w:rPr>
          <w:rStyle w:val="Strong"/>
          <w:sz w:val="20"/>
          <w:szCs w:val="20"/>
        </w:rPr>
        <w:t xml:space="preserve"> Swing</w:t>
      </w:r>
      <w:r w:rsidR="00566589" w:rsidRPr="00566589">
        <w:rPr>
          <w:rStyle w:val="Strong"/>
          <w:sz w:val="20"/>
          <w:szCs w:val="20"/>
        </w:rPr>
        <w:t xml:space="preserve"> Door</w:t>
      </w:r>
      <w:r w:rsidR="00AB1D94" w:rsidRPr="00566589">
        <w:rPr>
          <w:rStyle w:val="Strong"/>
          <w:sz w:val="20"/>
          <w:szCs w:val="20"/>
        </w:rPr>
        <w:t xml:space="preserve"> Operator</w:t>
      </w:r>
    </w:p>
    <w:p w14:paraId="6978A0FE" w14:textId="31AB19D3" w:rsidR="00B73B21" w:rsidRPr="00566589" w:rsidRDefault="00566589" w:rsidP="00B73B21">
      <w:pPr>
        <w:spacing w:after="0" w:line="240" w:lineRule="auto"/>
        <w:rPr>
          <w:rStyle w:val="Strong"/>
          <w:sz w:val="20"/>
          <w:szCs w:val="20"/>
        </w:rPr>
      </w:pPr>
      <w:r w:rsidRPr="00566589">
        <w:rPr>
          <w:rStyle w:val="Strong"/>
          <w:sz w:val="20"/>
          <w:szCs w:val="20"/>
        </w:rPr>
        <w:t xml:space="preserve">Surface Applied - </w:t>
      </w:r>
      <w:r w:rsidR="00AB1D94" w:rsidRPr="00566589">
        <w:rPr>
          <w:rStyle w:val="Strong"/>
          <w:sz w:val="20"/>
          <w:szCs w:val="20"/>
        </w:rPr>
        <w:t>Non-Handed</w:t>
      </w:r>
    </w:p>
    <w:p w14:paraId="53C51068" w14:textId="77777777" w:rsidR="00B73B21" w:rsidRPr="00566589" w:rsidRDefault="00B73B21" w:rsidP="00B73B21">
      <w:pPr>
        <w:spacing w:after="0" w:line="240" w:lineRule="auto"/>
        <w:rPr>
          <w:sz w:val="18"/>
          <w:szCs w:val="18"/>
        </w:rPr>
      </w:pPr>
    </w:p>
    <w:p w14:paraId="4A134158" w14:textId="77777777" w:rsidR="00B73B21" w:rsidRPr="00566589" w:rsidRDefault="00B73B21" w:rsidP="00B73B21">
      <w:pPr>
        <w:spacing w:after="0" w:line="240" w:lineRule="auto"/>
        <w:rPr>
          <w:b/>
          <w:bCs/>
          <w:sz w:val="18"/>
          <w:szCs w:val="18"/>
        </w:rPr>
      </w:pPr>
      <w:r w:rsidRPr="00566589">
        <w:rPr>
          <w:b/>
          <w:bCs/>
          <w:sz w:val="18"/>
          <w:szCs w:val="18"/>
        </w:rPr>
        <w:t>Division 08 – Openings</w:t>
      </w:r>
    </w:p>
    <w:p w14:paraId="5FBEA575" w14:textId="33DA1397" w:rsidR="00B73B21" w:rsidRPr="00566589" w:rsidRDefault="00B73B21" w:rsidP="00B73B21">
      <w:pPr>
        <w:spacing w:after="0" w:line="240" w:lineRule="auto"/>
        <w:rPr>
          <w:b/>
          <w:bCs/>
          <w:sz w:val="18"/>
          <w:szCs w:val="18"/>
        </w:rPr>
      </w:pPr>
      <w:r w:rsidRPr="00566589">
        <w:rPr>
          <w:b/>
          <w:bCs/>
          <w:sz w:val="18"/>
          <w:szCs w:val="18"/>
        </w:rPr>
        <w:t xml:space="preserve">Section 08 </w:t>
      </w:r>
      <w:r w:rsidR="00AB1D94" w:rsidRPr="00566589">
        <w:rPr>
          <w:b/>
          <w:bCs/>
          <w:sz w:val="18"/>
          <w:szCs w:val="18"/>
        </w:rPr>
        <w:t>71 13 –AUTOMATIC DOOR OPERATORS</w:t>
      </w:r>
    </w:p>
    <w:p w14:paraId="2FDE6733" w14:textId="77777777" w:rsidR="00B73B21" w:rsidRPr="00566589" w:rsidRDefault="00B73B21" w:rsidP="00B73B21">
      <w:pPr>
        <w:spacing w:after="0" w:line="240" w:lineRule="auto"/>
        <w:rPr>
          <w:sz w:val="18"/>
          <w:szCs w:val="18"/>
        </w:rPr>
      </w:pPr>
    </w:p>
    <w:p w14:paraId="0229E660"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1C7791F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3228A20E"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5BDDC954" w14:textId="77777777" w:rsidR="00B73B21" w:rsidRPr="00A24731" w:rsidRDefault="00B73B21" w:rsidP="00B73B21">
      <w:pPr>
        <w:spacing w:after="0" w:line="240" w:lineRule="auto"/>
        <w:rPr>
          <w:sz w:val="18"/>
          <w:szCs w:val="18"/>
        </w:rPr>
      </w:pPr>
    </w:p>
    <w:p w14:paraId="668177FA" w14:textId="77777777" w:rsidR="00B73B21" w:rsidRPr="00B73B21" w:rsidRDefault="00B73B21" w:rsidP="00B73B21">
      <w:pPr>
        <w:spacing w:after="0" w:line="240" w:lineRule="auto"/>
        <w:rPr>
          <w:sz w:val="18"/>
          <w:szCs w:val="18"/>
        </w:rPr>
      </w:pPr>
      <w:r w:rsidRPr="00B73B21">
        <w:rPr>
          <w:b/>
          <w:bCs/>
          <w:sz w:val="18"/>
          <w:szCs w:val="18"/>
        </w:rPr>
        <w:t>Part 1 - GENERAL</w:t>
      </w:r>
    </w:p>
    <w:p w14:paraId="0FE49135" w14:textId="77777777" w:rsidR="00B73B21" w:rsidRPr="00B73B21" w:rsidRDefault="00B73B21" w:rsidP="00B73B21">
      <w:pPr>
        <w:spacing w:after="0" w:line="240" w:lineRule="auto"/>
        <w:rPr>
          <w:sz w:val="18"/>
          <w:szCs w:val="18"/>
        </w:rPr>
      </w:pPr>
    </w:p>
    <w:p w14:paraId="4EA35A7F"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44467251" w14:textId="77777777" w:rsidR="00637F12" w:rsidRPr="00637F12" w:rsidRDefault="00637F12" w:rsidP="00637F12">
      <w:pPr>
        <w:pStyle w:val="ListParagraph"/>
        <w:numPr>
          <w:ilvl w:val="0"/>
          <w:numId w:val="21"/>
        </w:numPr>
        <w:spacing w:after="0" w:line="240" w:lineRule="auto"/>
        <w:rPr>
          <w:sz w:val="18"/>
          <w:szCs w:val="18"/>
        </w:rPr>
      </w:pPr>
      <w:r w:rsidRPr="00637F12">
        <w:rPr>
          <w:sz w:val="18"/>
          <w:szCs w:val="18"/>
        </w:rPr>
        <w:t>This section includes the following types of automatic door operators:</w:t>
      </w:r>
    </w:p>
    <w:p w14:paraId="5D9C5CA0" w14:textId="77777777" w:rsidR="00637F12" w:rsidRPr="00637F12" w:rsidRDefault="00637F12" w:rsidP="00637F12">
      <w:pPr>
        <w:pStyle w:val="ListParagraph"/>
        <w:numPr>
          <w:ilvl w:val="1"/>
          <w:numId w:val="21"/>
        </w:numPr>
        <w:spacing w:after="0" w:line="240" w:lineRule="auto"/>
        <w:rPr>
          <w:sz w:val="18"/>
          <w:szCs w:val="18"/>
        </w:rPr>
      </w:pPr>
      <w:r w:rsidRPr="00637F12">
        <w:rPr>
          <w:sz w:val="18"/>
          <w:szCs w:val="18"/>
        </w:rPr>
        <w:t>Low-energy door operators for swinging doors.</w:t>
      </w:r>
    </w:p>
    <w:p w14:paraId="58D3592D" w14:textId="77777777" w:rsidR="00B73B21" w:rsidRPr="00B73B21" w:rsidRDefault="00B73B21" w:rsidP="00B73B21">
      <w:pPr>
        <w:spacing w:after="0" w:line="240" w:lineRule="auto"/>
        <w:rPr>
          <w:sz w:val="18"/>
          <w:szCs w:val="18"/>
        </w:rPr>
      </w:pPr>
    </w:p>
    <w:p w14:paraId="3F10E9F7"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702ADBE" w14:textId="77777777" w:rsidR="009D53DC" w:rsidRPr="009D53DC" w:rsidRDefault="009D53DC" w:rsidP="00637F12">
      <w:pPr>
        <w:spacing w:after="0" w:line="240" w:lineRule="auto"/>
        <w:ind w:firstLine="360"/>
        <w:rPr>
          <w:sz w:val="18"/>
          <w:szCs w:val="18"/>
        </w:rPr>
      </w:pPr>
      <w:r w:rsidRPr="009D53DC">
        <w:rPr>
          <w:sz w:val="18"/>
          <w:szCs w:val="18"/>
        </w:rPr>
        <w:t xml:space="preserve">A.  American Association of Automatic Door Manufacturers (AAADM) – </w:t>
      </w:r>
      <w:hyperlink r:id="rId11" w:history="1">
        <w:r w:rsidRPr="009D53DC">
          <w:rPr>
            <w:rStyle w:val="Hyperlink"/>
            <w:sz w:val="18"/>
            <w:szCs w:val="18"/>
          </w:rPr>
          <w:t>www.aaadm.com</w:t>
        </w:r>
      </w:hyperlink>
    </w:p>
    <w:p w14:paraId="3CD04D22" w14:textId="77777777" w:rsidR="009D53DC" w:rsidRPr="009D53DC" w:rsidRDefault="009D53DC" w:rsidP="00637F12">
      <w:pPr>
        <w:spacing w:after="0" w:line="240" w:lineRule="auto"/>
        <w:ind w:firstLine="360"/>
        <w:rPr>
          <w:sz w:val="18"/>
          <w:szCs w:val="18"/>
        </w:rPr>
      </w:pPr>
      <w:r w:rsidRPr="009D53DC">
        <w:rPr>
          <w:sz w:val="18"/>
          <w:szCs w:val="18"/>
        </w:rPr>
        <w:t xml:space="preserve">B.  American National Standards Institute (ANSI) – </w:t>
      </w:r>
      <w:hyperlink r:id="rId12" w:history="1">
        <w:r w:rsidRPr="009D53DC">
          <w:rPr>
            <w:rStyle w:val="Hyperlink"/>
            <w:sz w:val="18"/>
            <w:szCs w:val="18"/>
          </w:rPr>
          <w:t>www.ansi.org</w:t>
        </w:r>
      </w:hyperlink>
    </w:p>
    <w:p w14:paraId="1E2BD59D" w14:textId="77777777" w:rsidR="009D53DC" w:rsidRPr="009D53DC" w:rsidRDefault="009D53DC" w:rsidP="00637F12">
      <w:pPr>
        <w:spacing w:after="0" w:line="240" w:lineRule="auto"/>
        <w:ind w:firstLine="360"/>
        <w:rPr>
          <w:sz w:val="18"/>
          <w:szCs w:val="18"/>
        </w:rPr>
      </w:pPr>
      <w:r w:rsidRPr="009D53DC">
        <w:rPr>
          <w:sz w:val="18"/>
          <w:szCs w:val="18"/>
        </w:rPr>
        <w:t xml:space="preserve">C.  Builders’ Hardware Manufacturers Association (BHMA) – </w:t>
      </w:r>
      <w:hyperlink r:id="rId13" w:history="1">
        <w:r w:rsidRPr="009D53DC">
          <w:rPr>
            <w:rStyle w:val="Hyperlink"/>
            <w:sz w:val="18"/>
            <w:szCs w:val="18"/>
          </w:rPr>
          <w:t>www.buildershardware.com</w:t>
        </w:r>
      </w:hyperlink>
    </w:p>
    <w:p w14:paraId="524B42D6" w14:textId="139FF43E" w:rsidR="009D53DC" w:rsidRPr="00372123" w:rsidRDefault="005600B8" w:rsidP="00637F12">
      <w:pPr>
        <w:spacing w:after="0" w:line="240" w:lineRule="auto"/>
        <w:ind w:firstLine="360"/>
        <w:rPr>
          <w:sz w:val="18"/>
          <w:szCs w:val="18"/>
          <w:lang w:val="fr-FR"/>
        </w:rPr>
      </w:pPr>
      <w:r>
        <w:rPr>
          <w:sz w:val="18"/>
          <w:szCs w:val="18"/>
        </w:rPr>
        <w:t>D</w:t>
      </w:r>
      <w:r w:rsidR="009D53DC" w:rsidRPr="009D53DC">
        <w:rPr>
          <w:sz w:val="18"/>
          <w:szCs w:val="18"/>
        </w:rPr>
        <w:t xml:space="preserve">.  Underwriters Laboratory, Inc. </w:t>
      </w:r>
      <w:r w:rsidR="009D53DC" w:rsidRPr="00372123">
        <w:rPr>
          <w:sz w:val="18"/>
          <w:szCs w:val="18"/>
          <w:lang w:val="fr-FR"/>
        </w:rPr>
        <w:t xml:space="preserve">(UL) – </w:t>
      </w:r>
      <w:hyperlink r:id="rId14" w:history="1">
        <w:r w:rsidR="009D53DC" w:rsidRPr="00372123">
          <w:rPr>
            <w:rStyle w:val="Hyperlink"/>
            <w:sz w:val="18"/>
            <w:szCs w:val="18"/>
            <w:lang w:val="fr-FR"/>
          </w:rPr>
          <w:t>www.ul.com</w:t>
        </w:r>
      </w:hyperlink>
    </w:p>
    <w:p w14:paraId="2C4FE129" w14:textId="4289BF63" w:rsidR="009D53DC" w:rsidRPr="009D53DC" w:rsidRDefault="005600B8" w:rsidP="00637F12">
      <w:pPr>
        <w:spacing w:after="0" w:line="240" w:lineRule="auto"/>
        <w:ind w:firstLine="360"/>
        <w:rPr>
          <w:sz w:val="18"/>
          <w:szCs w:val="18"/>
        </w:rPr>
      </w:pPr>
      <w:r>
        <w:rPr>
          <w:sz w:val="18"/>
          <w:szCs w:val="18"/>
          <w:lang w:val="fr-FR"/>
        </w:rPr>
        <w:t>E</w:t>
      </w:r>
      <w:r w:rsidR="009D53DC" w:rsidRPr="00372123">
        <w:rPr>
          <w:sz w:val="18"/>
          <w:szCs w:val="18"/>
          <w:lang w:val="fr-FR"/>
        </w:rPr>
        <w:t xml:space="preserve">.  </w:t>
      </w:r>
      <w:r w:rsidR="009D53DC" w:rsidRPr="009D53DC">
        <w:rPr>
          <w:sz w:val="18"/>
          <w:szCs w:val="18"/>
        </w:rPr>
        <w:t xml:space="preserve">Standards Council of Canada (ULC) – </w:t>
      </w:r>
      <w:hyperlink r:id="rId15" w:history="1">
        <w:r w:rsidR="009D53DC" w:rsidRPr="009D53DC">
          <w:rPr>
            <w:rStyle w:val="Hyperlink"/>
            <w:sz w:val="18"/>
            <w:szCs w:val="18"/>
          </w:rPr>
          <w:t>www.canada.ul.com</w:t>
        </w:r>
      </w:hyperlink>
    </w:p>
    <w:p w14:paraId="4B157D19" w14:textId="77777777" w:rsidR="00C24CB2" w:rsidRPr="00B73B21" w:rsidRDefault="00C24CB2" w:rsidP="00B73B21">
      <w:pPr>
        <w:spacing w:after="0" w:line="240" w:lineRule="auto"/>
        <w:rPr>
          <w:sz w:val="18"/>
          <w:szCs w:val="18"/>
        </w:rPr>
      </w:pPr>
    </w:p>
    <w:p w14:paraId="2BABC52B"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C2ADAC4" w14:textId="09DDADD9" w:rsidR="008B3A22" w:rsidRPr="008B3A22" w:rsidRDefault="008B3A22" w:rsidP="008B3A22">
      <w:pPr>
        <w:pStyle w:val="ListParagraph"/>
        <w:numPr>
          <w:ilvl w:val="0"/>
          <w:numId w:val="25"/>
        </w:numPr>
        <w:spacing w:after="0" w:line="240" w:lineRule="auto"/>
        <w:rPr>
          <w:sz w:val="18"/>
          <w:szCs w:val="18"/>
        </w:rPr>
      </w:pPr>
      <w:r w:rsidRPr="008B3A22">
        <w:rPr>
          <w:sz w:val="18"/>
          <w:szCs w:val="18"/>
        </w:rPr>
        <w:t xml:space="preserve">Manufacturers Qualifications:  Engage qualified manufacturers with a minimum 10 years of documented experience in manufacturing of doors and equipment of </w:t>
      </w:r>
      <w:proofErr w:type="gramStart"/>
      <w:r w:rsidRPr="008B3A22">
        <w:rPr>
          <w:sz w:val="18"/>
          <w:szCs w:val="18"/>
        </w:rPr>
        <w:t>similar to</w:t>
      </w:r>
      <w:proofErr w:type="gramEnd"/>
      <w:r w:rsidRPr="008B3A22">
        <w:rPr>
          <w:sz w:val="18"/>
          <w:szCs w:val="18"/>
        </w:rPr>
        <w:t xml:space="preserve"> that indicated for this Project and that have a proven record of successful in-service performance.</w:t>
      </w:r>
    </w:p>
    <w:p w14:paraId="43178857" w14:textId="7B1FB131" w:rsidR="008B3A22" w:rsidRPr="008B3A22" w:rsidRDefault="008B3A22" w:rsidP="008B3A22">
      <w:pPr>
        <w:pStyle w:val="ListParagraph"/>
        <w:numPr>
          <w:ilvl w:val="0"/>
          <w:numId w:val="25"/>
        </w:numPr>
        <w:spacing w:after="0" w:line="240" w:lineRule="auto"/>
        <w:rPr>
          <w:sz w:val="18"/>
          <w:szCs w:val="18"/>
        </w:rPr>
      </w:pPr>
      <w:r w:rsidRPr="008B3A22">
        <w:rPr>
          <w:sz w:val="18"/>
          <w:szCs w:val="18"/>
        </w:rPr>
        <w:t>A manufacturer with company certificate issued by AAADM.</w:t>
      </w:r>
    </w:p>
    <w:p w14:paraId="78D64440" w14:textId="0EE0C279" w:rsidR="008B3A22" w:rsidRPr="008B3A22" w:rsidRDefault="008B3A22" w:rsidP="008B3A22">
      <w:pPr>
        <w:pStyle w:val="ListParagraph"/>
        <w:numPr>
          <w:ilvl w:val="0"/>
          <w:numId w:val="25"/>
        </w:numPr>
        <w:spacing w:after="0" w:line="240" w:lineRule="auto"/>
        <w:rPr>
          <w:sz w:val="18"/>
          <w:szCs w:val="18"/>
        </w:rPr>
      </w:pPr>
      <w:r w:rsidRPr="008B3A22">
        <w:rPr>
          <w:sz w:val="18"/>
          <w:szCs w:val="18"/>
        </w:rPr>
        <w:t>Installer Qualifications:  Installers with a minimum 5 years documented experience installing and maintenance of units similar in material, design, and extent to that indicated for this Project and whose work has resulted in construction with a record of successful in-service performance.</w:t>
      </w:r>
    </w:p>
    <w:p w14:paraId="4F053280" w14:textId="46944B60" w:rsidR="008B3A22" w:rsidRPr="008B3A22" w:rsidRDefault="008B3A22" w:rsidP="008B3A22">
      <w:pPr>
        <w:pStyle w:val="ListParagraph"/>
        <w:numPr>
          <w:ilvl w:val="0"/>
          <w:numId w:val="25"/>
        </w:numPr>
        <w:spacing w:after="0" w:line="240" w:lineRule="auto"/>
        <w:rPr>
          <w:sz w:val="18"/>
          <w:szCs w:val="18"/>
        </w:rPr>
      </w:pPr>
      <w:r w:rsidRPr="008B3A22">
        <w:rPr>
          <w:sz w:val="18"/>
          <w:szCs w:val="18"/>
        </w:rPr>
        <w:t>Certified Inspector Qualifications: Certified by AAADM.</w:t>
      </w:r>
    </w:p>
    <w:p w14:paraId="156F3E08" w14:textId="60E960C2" w:rsidR="008B3A22" w:rsidRPr="008B3A22" w:rsidRDefault="008B3A22" w:rsidP="008B3A22">
      <w:pPr>
        <w:pStyle w:val="ListParagraph"/>
        <w:numPr>
          <w:ilvl w:val="0"/>
          <w:numId w:val="25"/>
        </w:numPr>
        <w:spacing w:after="0" w:line="240" w:lineRule="auto"/>
        <w:rPr>
          <w:sz w:val="18"/>
          <w:szCs w:val="18"/>
        </w:rPr>
      </w:pPr>
      <w:r w:rsidRPr="008B3A22">
        <w:rPr>
          <w:sz w:val="18"/>
          <w:szCs w:val="18"/>
        </w:rPr>
        <w:t>Source Limitations for Automatic Operators:  Obtain each type of door operator and sensor components specified in this Section from a single source, same manufacturer unless otherwise indicated.</w:t>
      </w:r>
    </w:p>
    <w:p w14:paraId="371ED520" w14:textId="10B12B9B" w:rsidR="008B3A22" w:rsidRPr="008B3A22" w:rsidRDefault="008B3A22" w:rsidP="008B3A22">
      <w:pPr>
        <w:pStyle w:val="ListParagraph"/>
        <w:numPr>
          <w:ilvl w:val="0"/>
          <w:numId w:val="25"/>
        </w:numPr>
        <w:spacing w:after="0" w:line="240" w:lineRule="auto"/>
        <w:rPr>
          <w:sz w:val="18"/>
          <w:szCs w:val="18"/>
        </w:rPr>
      </w:pPr>
      <w:r w:rsidRPr="008B3A22">
        <w:rPr>
          <w:sz w:val="18"/>
          <w:szCs w:val="18"/>
        </w:rPr>
        <w:t>Certifications: Operators shall be certified by the manufacturer to meet performance design criteria in accordance with the following standards.</w:t>
      </w:r>
    </w:p>
    <w:p w14:paraId="34E30EEF" w14:textId="77777777" w:rsidR="008B3A22" w:rsidRPr="008B3A22" w:rsidRDefault="008B3A22" w:rsidP="008B3A22">
      <w:pPr>
        <w:pStyle w:val="ListParagraph"/>
        <w:numPr>
          <w:ilvl w:val="1"/>
          <w:numId w:val="25"/>
        </w:numPr>
        <w:spacing w:after="0" w:line="240" w:lineRule="auto"/>
        <w:rPr>
          <w:sz w:val="18"/>
          <w:szCs w:val="18"/>
        </w:rPr>
      </w:pPr>
      <w:r w:rsidRPr="008B3A22">
        <w:rPr>
          <w:sz w:val="18"/>
          <w:szCs w:val="18"/>
        </w:rPr>
        <w:t>ANSI/BHMA A156.19 American National Standard for Power Assist and Low Energy Operated Doors.</w:t>
      </w:r>
    </w:p>
    <w:p w14:paraId="05C0A64B" w14:textId="77777777" w:rsidR="008B3A22" w:rsidRPr="008B3A22" w:rsidRDefault="008B3A22" w:rsidP="008B3A22">
      <w:pPr>
        <w:pStyle w:val="ListParagraph"/>
        <w:numPr>
          <w:ilvl w:val="1"/>
          <w:numId w:val="25"/>
        </w:numPr>
        <w:spacing w:after="0" w:line="240" w:lineRule="auto"/>
        <w:rPr>
          <w:sz w:val="18"/>
          <w:szCs w:val="18"/>
        </w:rPr>
      </w:pPr>
      <w:r w:rsidRPr="008B3A22">
        <w:rPr>
          <w:sz w:val="18"/>
          <w:szCs w:val="18"/>
        </w:rPr>
        <w:t>UL 325 - Standard for Door, Drapery, Gate, Louver, and Window Operators and Systems.</w:t>
      </w:r>
    </w:p>
    <w:p w14:paraId="4AB838F4" w14:textId="258B9D69" w:rsidR="008B3A22" w:rsidRPr="008B3A22" w:rsidRDefault="008B3A22" w:rsidP="008B3A22">
      <w:pPr>
        <w:pStyle w:val="ListParagraph"/>
        <w:numPr>
          <w:ilvl w:val="0"/>
          <w:numId w:val="25"/>
        </w:numPr>
        <w:spacing w:after="0" w:line="240" w:lineRule="auto"/>
        <w:rPr>
          <w:sz w:val="18"/>
          <w:szCs w:val="18"/>
        </w:rPr>
      </w:pPr>
      <w:r w:rsidRPr="008B3A22">
        <w:rPr>
          <w:sz w:val="18"/>
          <w:szCs w:val="18"/>
        </w:rPr>
        <w:t>Emergency Exit door requirements: Comply with requirements of authorities having jurisdiction for automatic entrance doors serving as a required means of egress.</w:t>
      </w:r>
    </w:p>
    <w:p w14:paraId="7785D9AE" w14:textId="77777777" w:rsidR="00A24731" w:rsidRPr="00A24731" w:rsidRDefault="00A24731" w:rsidP="00A24731">
      <w:pPr>
        <w:spacing w:after="0" w:line="240" w:lineRule="auto"/>
        <w:rPr>
          <w:sz w:val="18"/>
          <w:szCs w:val="18"/>
        </w:rPr>
      </w:pPr>
    </w:p>
    <w:p w14:paraId="64FCE02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020A8E3C"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Comply with Division 01 - Submittal Procedures.</w:t>
      </w:r>
    </w:p>
    <w:p w14:paraId="69FF355D"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Product Data:  Manufacturer's product sheets including installation details, material descriptions, dimensions of individual components and extrusions, fabrication, operational descriptions and finishes.</w:t>
      </w:r>
    </w:p>
    <w:p w14:paraId="7EAF1902"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Shop Drawings:  Submit manufacturer’s shop drawings, including complete elevations, sections and details, indicating dimensions, materials, operator, motion/presence sensor control device, anchors, hardware, finish, options and accessories.</w:t>
      </w:r>
    </w:p>
    <w:p w14:paraId="1E5F6BF9"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Indicate required clearances, and location and size of each field connection.</w:t>
      </w:r>
    </w:p>
    <w:p w14:paraId="4DBDE7E1"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Indicate locations and elevations of entrances showing knowing act switch and safety devices (if required).</w:t>
      </w:r>
    </w:p>
    <w:p w14:paraId="097573F7"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Wiring Diagrams:  For power, signal, and knowing act / safety device wiring.</w:t>
      </w:r>
    </w:p>
    <w:p w14:paraId="551E75D2" w14:textId="77777777" w:rsidR="00A24731" w:rsidRPr="00A24731" w:rsidRDefault="00A24731" w:rsidP="00A24731">
      <w:pPr>
        <w:spacing w:after="0" w:line="240" w:lineRule="auto"/>
        <w:rPr>
          <w:b/>
          <w:bCs/>
          <w:sz w:val="18"/>
          <w:szCs w:val="18"/>
        </w:rPr>
      </w:pPr>
    </w:p>
    <w:p w14:paraId="0C9AE437"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2D31CD2D" w14:textId="77777777" w:rsidR="00A24731" w:rsidRPr="00573178" w:rsidRDefault="00573178" w:rsidP="00D94F44">
      <w:pPr>
        <w:pStyle w:val="ListParagraph"/>
        <w:numPr>
          <w:ilvl w:val="0"/>
          <w:numId w:val="5"/>
        </w:numPr>
        <w:spacing w:after="0" w:line="240" w:lineRule="auto"/>
        <w:rPr>
          <w:sz w:val="18"/>
          <w:szCs w:val="18"/>
        </w:rPr>
      </w:pPr>
      <w:proofErr w:type="gramStart"/>
      <w:r>
        <w:rPr>
          <w:sz w:val="18"/>
          <w:szCs w:val="18"/>
        </w:rPr>
        <w:t>E</w:t>
      </w:r>
      <w:r w:rsidR="00A24731" w:rsidRPr="00573178">
        <w:rPr>
          <w:sz w:val="18"/>
          <w:szCs w:val="18"/>
        </w:rPr>
        <w:t>quipment as</w:t>
      </w:r>
      <w:proofErr w:type="gramEnd"/>
      <w:r w:rsidR="00A24731" w:rsidRPr="00573178">
        <w:rPr>
          <w:sz w:val="18"/>
          <w:szCs w:val="18"/>
        </w:rPr>
        <w:t xml:space="preserve">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w:t>
      </w:r>
      <w:proofErr w:type="gramStart"/>
      <w:r w:rsidR="00A24731" w:rsidRPr="00573178">
        <w:rPr>
          <w:sz w:val="18"/>
          <w:szCs w:val="18"/>
        </w:rPr>
        <w:t>bid</w:t>
      </w:r>
      <w:proofErr w:type="gramEnd"/>
      <w:r w:rsidR="00A24731" w:rsidRPr="00573178">
        <w:rPr>
          <w:sz w:val="18"/>
          <w:szCs w:val="18"/>
        </w:rPr>
        <w:t xml:space="preserve"> due date. The proposed substitution shall meet the quality and performance standards described in this specification. </w:t>
      </w:r>
    </w:p>
    <w:p w14:paraId="0A4F917B" w14:textId="77777777" w:rsidR="00A24731" w:rsidRPr="00A24731" w:rsidRDefault="00A24731" w:rsidP="00A24731">
      <w:pPr>
        <w:spacing w:after="0" w:line="240" w:lineRule="auto"/>
        <w:rPr>
          <w:b/>
          <w:bCs/>
          <w:sz w:val="18"/>
          <w:szCs w:val="18"/>
        </w:rPr>
      </w:pPr>
    </w:p>
    <w:p w14:paraId="298CC3C6"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D1C99AF" w14:textId="56E20C79" w:rsidR="00A24731" w:rsidRPr="00DE0069" w:rsidRDefault="00A24731" w:rsidP="00D94F44">
      <w:pPr>
        <w:pStyle w:val="ListParagraph"/>
        <w:numPr>
          <w:ilvl w:val="0"/>
          <w:numId w:val="6"/>
        </w:numPr>
        <w:spacing w:after="0" w:line="240" w:lineRule="auto"/>
        <w:rPr>
          <w:sz w:val="18"/>
          <w:szCs w:val="18"/>
        </w:rPr>
      </w:pPr>
      <w:r w:rsidRPr="00573178">
        <w:rPr>
          <w:sz w:val="18"/>
          <w:szCs w:val="18"/>
        </w:rPr>
        <w:lastRenderedPageBreak/>
        <w:t xml:space="preserve">Site Survey: Verify site conditions including, but not limited to the </w:t>
      </w:r>
      <w:proofErr w:type="gramStart"/>
      <w:r w:rsidRPr="00573178">
        <w:rPr>
          <w:sz w:val="18"/>
          <w:szCs w:val="18"/>
        </w:rPr>
        <w:t>following;</w:t>
      </w:r>
      <w:proofErr w:type="gramEnd"/>
      <w:r w:rsidRPr="00573178">
        <w:rPr>
          <w:sz w:val="18"/>
          <w:szCs w:val="18"/>
        </w:rPr>
        <w:t xml:space="preserve"> opening sizes, floor conditions, plumb and level mounting surfaces (substrates shall be of proper dimension and material). </w:t>
      </w:r>
    </w:p>
    <w:p w14:paraId="5D40B094" w14:textId="77777777" w:rsidR="00A24731" w:rsidRPr="00573178" w:rsidRDefault="00A24731" w:rsidP="00D94F44">
      <w:pPr>
        <w:pStyle w:val="ListParagraph"/>
        <w:numPr>
          <w:ilvl w:val="0"/>
          <w:numId w:val="6"/>
        </w:numPr>
        <w:spacing w:after="0" w:line="240" w:lineRule="auto"/>
        <w:rPr>
          <w:sz w:val="18"/>
          <w:szCs w:val="18"/>
        </w:rPr>
      </w:pPr>
      <w:r w:rsidRPr="00573178">
        <w:rPr>
          <w:sz w:val="18"/>
          <w:szCs w:val="18"/>
        </w:rPr>
        <w:t>Coordinate installation with glass, glazing, hardware and other trades to avoid construction delays.</w:t>
      </w:r>
    </w:p>
    <w:p w14:paraId="15C30E16" w14:textId="77777777" w:rsidR="00A24731" w:rsidRPr="00A24731" w:rsidRDefault="00A24731" w:rsidP="00A24731">
      <w:pPr>
        <w:spacing w:after="0" w:line="240" w:lineRule="auto"/>
        <w:rPr>
          <w:b/>
          <w:bCs/>
          <w:sz w:val="18"/>
          <w:szCs w:val="18"/>
        </w:rPr>
      </w:pPr>
    </w:p>
    <w:p w14:paraId="7700202E" w14:textId="77777777" w:rsidR="00A24731" w:rsidRPr="00A24731" w:rsidRDefault="00A24731" w:rsidP="00A24731">
      <w:pPr>
        <w:spacing w:after="0" w:line="240" w:lineRule="auto"/>
        <w:rPr>
          <w:b/>
          <w:bCs/>
          <w:sz w:val="18"/>
          <w:szCs w:val="18"/>
        </w:rPr>
      </w:pPr>
      <w:r w:rsidRPr="00A24731">
        <w:rPr>
          <w:b/>
          <w:bCs/>
          <w:sz w:val="18"/>
          <w:szCs w:val="18"/>
        </w:rPr>
        <w:t>1.07 WARRANTY</w:t>
      </w:r>
    </w:p>
    <w:p w14:paraId="5ADF7BC5" w14:textId="77777777" w:rsidR="00A24731" w:rsidRPr="00573178" w:rsidRDefault="00A24731" w:rsidP="00D94F44">
      <w:pPr>
        <w:pStyle w:val="ListParagraph"/>
        <w:numPr>
          <w:ilvl w:val="0"/>
          <w:numId w:val="7"/>
        </w:numPr>
        <w:spacing w:after="0" w:line="240" w:lineRule="auto"/>
        <w:rPr>
          <w:sz w:val="18"/>
          <w:szCs w:val="18"/>
        </w:rPr>
      </w:pPr>
      <w:r w:rsidRPr="00573178">
        <w:rPr>
          <w:sz w:val="18"/>
          <w:szCs w:val="18"/>
        </w:rPr>
        <w:t xml:space="preserve">Warranted materials shall be free of defects in material and workmanship for a period of one year from </w:t>
      </w:r>
      <w:proofErr w:type="gramStart"/>
      <w:r w:rsidRPr="00573178">
        <w:rPr>
          <w:sz w:val="18"/>
          <w:szCs w:val="18"/>
        </w:rPr>
        <w:t>date</w:t>
      </w:r>
      <w:proofErr w:type="gramEnd"/>
      <w:r w:rsidRPr="00573178">
        <w:rPr>
          <w:sz w:val="18"/>
          <w:szCs w:val="18"/>
        </w:rPr>
        <w:t xml:space="preserv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4A9C2688" w14:textId="77777777" w:rsidR="00A24731" w:rsidRPr="00A24731" w:rsidRDefault="00A24731" w:rsidP="00A24731">
      <w:pPr>
        <w:spacing w:after="0" w:line="240" w:lineRule="auto"/>
        <w:rPr>
          <w:sz w:val="18"/>
          <w:szCs w:val="18"/>
        </w:rPr>
      </w:pPr>
    </w:p>
    <w:p w14:paraId="637F13CF" w14:textId="77777777" w:rsidR="006904B2" w:rsidRPr="006904B2" w:rsidRDefault="006904B2" w:rsidP="006904B2">
      <w:pPr>
        <w:spacing w:after="0" w:line="240" w:lineRule="auto"/>
        <w:rPr>
          <w:b/>
          <w:bCs/>
          <w:sz w:val="18"/>
          <w:szCs w:val="18"/>
        </w:rPr>
      </w:pPr>
      <w:r w:rsidRPr="006904B2">
        <w:rPr>
          <w:b/>
          <w:bCs/>
          <w:sz w:val="18"/>
          <w:szCs w:val="18"/>
        </w:rPr>
        <w:t>PART 2-PRODUCTS</w:t>
      </w:r>
    </w:p>
    <w:p w14:paraId="1D27D553" w14:textId="77777777" w:rsidR="006904B2" w:rsidRPr="006904B2" w:rsidRDefault="006904B2" w:rsidP="006904B2">
      <w:pPr>
        <w:spacing w:after="0" w:line="240" w:lineRule="auto"/>
        <w:rPr>
          <w:bCs/>
          <w:sz w:val="18"/>
          <w:szCs w:val="18"/>
        </w:rPr>
      </w:pPr>
    </w:p>
    <w:p w14:paraId="1C2FA4ED"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65D917EF" w14:textId="77777777" w:rsidR="00DE0069" w:rsidRPr="00AC61B9" w:rsidRDefault="00DE0069" w:rsidP="00D94F44">
      <w:pPr>
        <w:pStyle w:val="ListParagraph"/>
        <w:numPr>
          <w:ilvl w:val="0"/>
          <w:numId w:val="9"/>
        </w:numPr>
        <w:spacing w:after="0" w:line="240" w:lineRule="auto"/>
        <w:rPr>
          <w:sz w:val="18"/>
          <w:szCs w:val="18"/>
        </w:rPr>
      </w:pPr>
      <w:r w:rsidRPr="00AC61B9">
        <w:rPr>
          <w:sz w:val="18"/>
          <w:szCs w:val="18"/>
        </w:rPr>
        <w:t>All door equipment shall be manufactured by:</w:t>
      </w:r>
    </w:p>
    <w:p w14:paraId="5478110D" w14:textId="77777777" w:rsidR="00DE0069" w:rsidRPr="00AC61B9" w:rsidRDefault="00DE0069" w:rsidP="00DE0069">
      <w:pPr>
        <w:spacing w:after="0" w:line="240" w:lineRule="auto"/>
        <w:ind w:left="1080"/>
        <w:rPr>
          <w:sz w:val="18"/>
          <w:szCs w:val="18"/>
        </w:rPr>
      </w:pPr>
      <w:r w:rsidRPr="00AC61B9">
        <w:rPr>
          <w:sz w:val="18"/>
          <w:szCs w:val="18"/>
        </w:rPr>
        <w:t>NABCO Entrances Inc.</w:t>
      </w:r>
    </w:p>
    <w:p w14:paraId="1D3308C6" w14:textId="77777777" w:rsidR="00DE0069" w:rsidRPr="00AC61B9" w:rsidRDefault="00DE0069" w:rsidP="00DE0069">
      <w:pPr>
        <w:spacing w:after="0" w:line="240" w:lineRule="auto"/>
        <w:ind w:left="1080"/>
        <w:rPr>
          <w:sz w:val="18"/>
          <w:szCs w:val="18"/>
        </w:rPr>
      </w:pPr>
      <w:bookmarkStart w:id="0" w:name="_Hlk55205694"/>
      <w:r w:rsidRPr="00AC61B9">
        <w:rPr>
          <w:sz w:val="18"/>
          <w:szCs w:val="18"/>
        </w:rPr>
        <w:t>S82 W18717 Gemini Drive</w:t>
      </w:r>
    </w:p>
    <w:p w14:paraId="49E460BB" w14:textId="77777777" w:rsidR="00DE0069" w:rsidRPr="00AC61B9" w:rsidRDefault="00DE0069" w:rsidP="00DE0069">
      <w:pPr>
        <w:spacing w:after="0" w:line="240" w:lineRule="auto"/>
        <w:ind w:left="1080"/>
        <w:rPr>
          <w:sz w:val="18"/>
          <w:szCs w:val="18"/>
        </w:rPr>
      </w:pPr>
      <w:r w:rsidRPr="00AC61B9">
        <w:rPr>
          <w:sz w:val="18"/>
          <w:szCs w:val="18"/>
        </w:rPr>
        <w:t>Muskego, WI 53150</w:t>
      </w:r>
      <w:bookmarkEnd w:id="0"/>
    </w:p>
    <w:p w14:paraId="595FC6BD" w14:textId="77777777" w:rsidR="00DE0069" w:rsidRPr="00AC61B9" w:rsidRDefault="00DE0069" w:rsidP="00DE0069">
      <w:pPr>
        <w:spacing w:after="0" w:line="240" w:lineRule="auto"/>
        <w:ind w:left="1080"/>
        <w:rPr>
          <w:sz w:val="18"/>
          <w:szCs w:val="18"/>
        </w:rPr>
      </w:pPr>
      <w:r w:rsidRPr="00AC61B9">
        <w:rPr>
          <w:sz w:val="18"/>
          <w:szCs w:val="18"/>
        </w:rPr>
        <w:t>Phone: (877) 622-2694</w:t>
      </w:r>
    </w:p>
    <w:p w14:paraId="4A583493" w14:textId="77777777" w:rsidR="00DE0069" w:rsidRPr="00AC61B9" w:rsidRDefault="00DE0069" w:rsidP="00DE0069">
      <w:pPr>
        <w:spacing w:after="0" w:line="240" w:lineRule="auto"/>
        <w:ind w:left="1080"/>
        <w:rPr>
          <w:sz w:val="18"/>
          <w:szCs w:val="18"/>
        </w:rPr>
      </w:pPr>
      <w:r w:rsidRPr="00AC61B9">
        <w:rPr>
          <w:sz w:val="18"/>
          <w:szCs w:val="18"/>
        </w:rPr>
        <w:t>Fax: (888) 679-3319</w:t>
      </w:r>
    </w:p>
    <w:p w14:paraId="34E5C52B" w14:textId="77777777" w:rsidR="00DE0069" w:rsidRPr="00AC61B9" w:rsidRDefault="00DE0069" w:rsidP="00DE006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6DC9CD52" w14:textId="77777777" w:rsidR="00DE0069" w:rsidRPr="001B62D4" w:rsidRDefault="00DE0069" w:rsidP="00DE0069">
      <w:pPr>
        <w:spacing w:after="0" w:line="240" w:lineRule="auto"/>
        <w:ind w:left="1080"/>
        <w:rPr>
          <w:sz w:val="18"/>
          <w:szCs w:val="18"/>
        </w:rPr>
      </w:pPr>
      <w:r>
        <w:rPr>
          <w:sz w:val="18"/>
          <w:szCs w:val="18"/>
        </w:rPr>
        <w:t>Website</w:t>
      </w:r>
      <w:r w:rsidRPr="00AC61B9">
        <w:rPr>
          <w:sz w:val="18"/>
          <w:szCs w:val="18"/>
        </w:rPr>
        <w:t xml:space="preserve">: </w:t>
      </w:r>
      <w:r>
        <w:rPr>
          <w:sz w:val="18"/>
          <w:szCs w:val="18"/>
        </w:rPr>
        <w:t>NABCOEntrances.com</w:t>
      </w:r>
    </w:p>
    <w:p w14:paraId="65CD8905" w14:textId="77777777" w:rsidR="006904B2" w:rsidRPr="006904B2" w:rsidRDefault="006904B2" w:rsidP="006904B2">
      <w:pPr>
        <w:spacing w:after="0" w:line="240" w:lineRule="auto"/>
        <w:rPr>
          <w:b/>
          <w:sz w:val="18"/>
          <w:szCs w:val="18"/>
        </w:rPr>
      </w:pPr>
    </w:p>
    <w:p w14:paraId="190E7ECD" w14:textId="11451D0F" w:rsidR="006904B2" w:rsidRPr="006904B2" w:rsidRDefault="006904B2" w:rsidP="006904B2">
      <w:pPr>
        <w:spacing w:after="0" w:line="240" w:lineRule="auto"/>
        <w:rPr>
          <w:b/>
          <w:bCs/>
          <w:sz w:val="18"/>
          <w:szCs w:val="18"/>
        </w:rPr>
      </w:pPr>
      <w:r w:rsidRPr="006904B2">
        <w:rPr>
          <w:b/>
          <w:bCs/>
          <w:sz w:val="18"/>
          <w:szCs w:val="18"/>
        </w:rPr>
        <w:t xml:space="preserve">2.02 </w:t>
      </w:r>
      <w:r w:rsidR="0010069E">
        <w:rPr>
          <w:b/>
          <w:bCs/>
          <w:sz w:val="18"/>
          <w:szCs w:val="18"/>
        </w:rPr>
        <w:t>AUTOMATIC SWING DOOR OPERATOR</w:t>
      </w:r>
    </w:p>
    <w:p w14:paraId="35E0DDD3" w14:textId="5D04913F" w:rsidR="006A48A7" w:rsidRPr="006A48A7" w:rsidRDefault="00C37F17" w:rsidP="00D94F44">
      <w:pPr>
        <w:pStyle w:val="ListParagraph"/>
        <w:numPr>
          <w:ilvl w:val="0"/>
          <w:numId w:val="8"/>
        </w:numPr>
        <w:spacing w:after="0" w:line="240" w:lineRule="auto"/>
        <w:rPr>
          <w:bCs/>
          <w:sz w:val="18"/>
          <w:szCs w:val="18"/>
        </w:rPr>
      </w:pPr>
      <w:r w:rsidRPr="00C37F17">
        <w:rPr>
          <w:sz w:val="18"/>
          <w:szCs w:val="18"/>
        </w:rPr>
        <w:t xml:space="preserve">Model: </w:t>
      </w:r>
      <w:r w:rsidR="006A48A7">
        <w:rPr>
          <w:sz w:val="18"/>
          <w:szCs w:val="18"/>
        </w:rPr>
        <w:t>Swing Door System as indicated on door schedule and details.</w:t>
      </w:r>
    </w:p>
    <w:p w14:paraId="515659E0" w14:textId="5BFD521F" w:rsidR="006904B2" w:rsidRPr="00C37F17" w:rsidRDefault="00C37F17" w:rsidP="00D94F44">
      <w:pPr>
        <w:pStyle w:val="ListParagraph"/>
        <w:numPr>
          <w:ilvl w:val="1"/>
          <w:numId w:val="14"/>
        </w:numPr>
        <w:spacing w:after="0" w:line="240" w:lineRule="auto"/>
        <w:rPr>
          <w:bCs/>
          <w:sz w:val="18"/>
          <w:szCs w:val="18"/>
        </w:rPr>
      </w:pPr>
      <w:r w:rsidRPr="00C37F17">
        <w:rPr>
          <w:sz w:val="18"/>
          <w:szCs w:val="18"/>
        </w:rPr>
        <w:t xml:space="preserve">NABCO </w:t>
      </w:r>
      <w:r w:rsidR="00D94C18">
        <w:rPr>
          <w:sz w:val="18"/>
          <w:szCs w:val="18"/>
        </w:rPr>
        <w:t>SWING Operator</w:t>
      </w:r>
    </w:p>
    <w:p w14:paraId="2CF3175A" w14:textId="1CA87E41" w:rsidR="00C37F17" w:rsidRDefault="00C37F17" w:rsidP="00D94F44">
      <w:pPr>
        <w:pStyle w:val="ListParagraph"/>
        <w:numPr>
          <w:ilvl w:val="0"/>
          <w:numId w:val="8"/>
        </w:numPr>
        <w:spacing w:after="0" w:line="240" w:lineRule="auto"/>
        <w:rPr>
          <w:sz w:val="18"/>
          <w:szCs w:val="18"/>
        </w:rPr>
      </w:pPr>
      <w:r>
        <w:rPr>
          <w:sz w:val="18"/>
          <w:szCs w:val="18"/>
        </w:rPr>
        <w:t>Mode of</w:t>
      </w:r>
      <w:r w:rsidR="00004417">
        <w:rPr>
          <w:sz w:val="18"/>
          <w:szCs w:val="18"/>
        </w:rPr>
        <w:t xml:space="preserve"> Operation</w:t>
      </w:r>
      <w:r w:rsidR="006904B2" w:rsidRPr="00AC61B9">
        <w:rPr>
          <w:sz w:val="18"/>
          <w:szCs w:val="18"/>
        </w:rPr>
        <w:t>:</w:t>
      </w:r>
    </w:p>
    <w:p w14:paraId="02A4E44C" w14:textId="77777777" w:rsidR="006A48A7" w:rsidRPr="00D94F44" w:rsidRDefault="006A48A7" w:rsidP="00D94F44">
      <w:pPr>
        <w:numPr>
          <w:ilvl w:val="1"/>
          <w:numId w:val="15"/>
        </w:numPr>
        <w:spacing w:after="0" w:line="240" w:lineRule="auto"/>
        <w:rPr>
          <w:sz w:val="18"/>
          <w:szCs w:val="18"/>
        </w:rPr>
      </w:pPr>
      <w:r w:rsidRPr="00D94F44">
        <w:rPr>
          <w:sz w:val="18"/>
          <w:szCs w:val="18"/>
        </w:rPr>
        <w:t>Automatic Operator: DC brush motor, non-handed operator, operating voltage of 110-120VAC  50/60Hz. Operator shall be adjustable to compensate for different manual push forces as required.</w:t>
      </w:r>
    </w:p>
    <w:p w14:paraId="0AD6FC3F" w14:textId="72021F10" w:rsidR="006A48A7" w:rsidRPr="00D94F44" w:rsidRDefault="006A48A7" w:rsidP="00D94F44">
      <w:pPr>
        <w:numPr>
          <w:ilvl w:val="1"/>
          <w:numId w:val="15"/>
        </w:numPr>
        <w:spacing w:after="0" w:line="240" w:lineRule="auto"/>
        <w:rPr>
          <w:sz w:val="18"/>
          <w:szCs w:val="18"/>
        </w:rPr>
      </w:pPr>
      <w:r w:rsidRPr="00D94F44">
        <w:rPr>
          <w:sz w:val="18"/>
          <w:szCs w:val="18"/>
        </w:rPr>
        <w:t xml:space="preserve">Automatic operator shall be capable of operating and controlling up to a </w:t>
      </w:r>
      <w:r w:rsidR="00D94C18">
        <w:rPr>
          <w:sz w:val="18"/>
          <w:szCs w:val="18"/>
        </w:rPr>
        <w:t>33</w:t>
      </w:r>
      <w:r w:rsidRPr="00D94F44">
        <w:rPr>
          <w:sz w:val="18"/>
          <w:szCs w:val="18"/>
        </w:rPr>
        <w:t>0-pound (</w:t>
      </w:r>
      <w:r w:rsidR="00D94C18">
        <w:rPr>
          <w:sz w:val="18"/>
          <w:szCs w:val="18"/>
        </w:rPr>
        <w:t>1</w:t>
      </w:r>
      <w:r w:rsidRPr="00D94F44">
        <w:rPr>
          <w:sz w:val="18"/>
          <w:szCs w:val="18"/>
        </w:rPr>
        <w:t>49.</w:t>
      </w:r>
      <w:r w:rsidR="00D94C18">
        <w:rPr>
          <w:sz w:val="18"/>
          <w:szCs w:val="18"/>
        </w:rPr>
        <w:t xml:space="preserve">6 </w:t>
      </w:r>
      <w:r w:rsidRPr="00D94F44">
        <w:rPr>
          <w:sz w:val="18"/>
          <w:szCs w:val="18"/>
        </w:rPr>
        <w:t>kg) door, 48 inches (1219mm) in width.</w:t>
      </w:r>
    </w:p>
    <w:p w14:paraId="7497BF0C" w14:textId="77777777" w:rsidR="006A48A7" w:rsidRPr="00D94F44" w:rsidRDefault="006A48A7" w:rsidP="00D94F44">
      <w:pPr>
        <w:numPr>
          <w:ilvl w:val="1"/>
          <w:numId w:val="15"/>
        </w:numPr>
        <w:spacing w:after="0" w:line="240" w:lineRule="auto"/>
        <w:rPr>
          <w:sz w:val="18"/>
          <w:szCs w:val="18"/>
        </w:rPr>
      </w:pPr>
      <w:r w:rsidRPr="00D94F44">
        <w:rPr>
          <w:sz w:val="18"/>
          <w:szCs w:val="18"/>
        </w:rPr>
        <w:t>Operator can be field adjusted to comply with ANSI/BHMA A156.19 American National Standard for Power Assist and Low Energy Operated Doors. To comply with ANSI/BHMA A156.19 a knowing-act activation device is required.</w:t>
      </w:r>
    </w:p>
    <w:p w14:paraId="5A88B5AA" w14:textId="27EEBC86" w:rsidR="00C37F17" w:rsidRPr="00D94F44" w:rsidRDefault="00C37F17" w:rsidP="00D94F44">
      <w:pPr>
        <w:numPr>
          <w:ilvl w:val="1"/>
          <w:numId w:val="15"/>
        </w:numPr>
        <w:spacing w:after="0" w:line="240" w:lineRule="auto"/>
        <w:rPr>
          <w:sz w:val="18"/>
          <w:szCs w:val="18"/>
        </w:rPr>
      </w:pPr>
      <w:r w:rsidRPr="00D94F44">
        <w:rPr>
          <w:sz w:val="18"/>
          <w:szCs w:val="18"/>
        </w:rPr>
        <w:t xml:space="preserve">Opening Cycle: The adjustable speed operator mechanically powers the drive shaft, and the torque controls maintain constant speed throughout the opening cycle regardless of stack pressures or wind speed.  Operator shall allow manual door operation with operational forces as indicated to fully open the door applied at 1” (25 mm) from the latch edge of the door. </w:t>
      </w:r>
    </w:p>
    <w:p w14:paraId="49AE0F34" w14:textId="77777777" w:rsidR="00C37F17" w:rsidRPr="00D94F44" w:rsidRDefault="00C37F17" w:rsidP="00D94F44">
      <w:pPr>
        <w:numPr>
          <w:ilvl w:val="1"/>
          <w:numId w:val="15"/>
        </w:numPr>
        <w:spacing w:after="0" w:line="240" w:lineRule="auto"/>
        <w:rPr>
          <w:sz w:val="18"/>
          <w:szCs w:val="18"/>
        </w:rPr>
      </w:pPr>
      <w:r w:rsidRPr="00D94F44">
        <w:rPr>
          <w:sz w:val="18"/>
          <w:szCs w:val="18"/>
        </w:rPr>
        <w:t xml:space="preserve">Hold Open: The operator shall stop and hold the door open at the selected door opening angle for an adjustable </w:t>
      </w:r>
      <w:proofErr w:type="gramStart"/>
      <w:r w:rsidRPr="00D94F44">
        <w:rPr>
          <w:sz w:val="18"/>
          <w:szCs w:val="18"/>
        </w:rPr>
        <w:t>period of time</w:t>
      </w:r>
      <w:proofErr w:type="gramEnd"/>
      <w:r w:rsidRPr="00D94F44">
        <w:rPr>
          <w:sz w:val="18"/>
          <w:szCs w:val="18"/>
        </w:rPr>
        <w:t xml:space="preserve"> (0 seconds to 60 seconds).</w:t>
      </w:r>
    </w:p>
    <w:p w14:paraId="7F4F9BFC" w14:textId="3E2AC413" w:rsidR="00C37F17" w:rsidRPr="00D94F44" w:rsidRDefault="00C37F17" w:rsidP="00D94F44">
      <w:pPr>
        <w:numPr>
          <w:ilvl w:val="1"/>
          <w:numId w:val="15"/>
        </w:numPr>
        <w:spacing w:after="0" w:line="240" w:lineRule="auto"/>
        <w:rPr>
          <w:sz w:val="18"/>
          <w:szCs w:val="18"/>
        </w:rPr>
      </w:pPr>
      <w:r w:rsidRPr="00D94F44">
        <w:rPr>
          <w:sz w:val="18"/>
          <w:szCs w:val="18"/>
        </w:rPr>
        <w:t>Obstruction Control:  The operator will stop and reverse the door movement.</w:t>
      </w:r>
      <w:r w:rsidR="006A48A7" w:rsidRPr="00D94F44">
        <w:rPr>
          <w:sz w:val="18"/>
          <w:szCs w:val="18"/>
        </w:rPr>
        <w:t xml:space="preserve"> </w:t>
      </w:r>
      <w:r w:rsidRPr="00D94F44">
        <w:rPr>
          <w:sz w:val="18"/>
          <w:szCs w:val="18"/>
        </w:rPr>
        <w:t>This</w:t>
      </w:r>
      <w:r w:rsidR="006A48A7" w:rsidRPr="00D94F44">
        <w:rPr>
          <w:sz w:val="18"/>
          <w:szCs w:val="18"/>
        </w:rPr>
        <w:t xml:space="preserve"> </w:t>
      </w:r>
      <w:r w:rsidRPr="00D94F44">
        <w:rPr>
          <w:sz w:val="18"/>
          <w:szCs w:val="18"/>
        </w:rPr>
        <w:t>function is achieved during the opening or closing cycle.</w:t>
      </w:r>
      <w:r w:rsidR="009B3D23">
        <w:rPr>
          <w:sz w:val="18"/>
          <w:szCs w:val="18"/>
        </w:rPr>
        <w:t xml:space="preserve"> </w:t>
      </w:r>
      <w:r w:rsidR="009B3D23" w:rsidRPr="009B3D23">
        <w:rPr>
          <w:sz w:val="18"/>
          <w:szCs w:val="18"/>
        </w:rPr>
        <w:t>Control shall be adjustable to compensate for wind or stack pressures on opening and closing.</w:t>
      </w:r>
    </w:p>
    <w:p w14:paraId="2C201C0B" w14:textId="6129C309" w:rsidR="00C37F17" w:rsidRPr="00D94F44" w:rsidRDefault="00C37F17" w:rsidP="00D94F44">
      <w:pPr>
        <w:numPr>
          <w:ilvl w:val="1"/>
          <w:numId w:val="15"/>
        </w:numPr>
        <w:spacing w:after="0" w:line="240" w:lineRule="auto"/>
        <w:rPr>
          <w:sz w:val="18"/>
          <w:szCs w:val="18"/>
        </w:rPr>
      </w:pPr>
      <w:r w:rsidRPr="00D94F44">
        <w:rPr>
          <w:sz w:val="18"/>
          <w:szCs w:val="18"/>
        </w:rPr>
        <w:t xml:space="preserve">Electric Lock Management:  </w:t>
      </w:r>
      <w:r w:rsidR="00F42344" w:rsidRPr="00F42344">
        <w:rPr>
          <w:sz w:val="18"/>
          <w:szCs w:val="18"/>
        </w:rPr>
        <w:t>Built in relay for controlling electric lock.</w:t>
      </w:r>
    </w:p>
    <w:p w14:paraId="66E09175" w14:textId="0FE8B08C" w:rsidR="00C37F17" w:rsidRPr="00D94F44" w:rsidRDefault="00C37F17" w:rsidP="00D94F44">
      <w:pPr>
        <w:numPr>
          <w:ilvl w:val="1"/>
          <w:numId w:val="15"/>
        </w:numPr>
        <w:spacing w:after="0" w:line="240" w:lineRule="auto"/>
        <w:rPr>
          <w:sz w:val="18"/>
          <w:szCs w:val="18"/>
        </w:rPr>
      </w:pPr>
      <w:r w:rsidRPr="00D94F44">
        <w:rPr>
          <w:sz w:val="18"/>
          <w:szCs w:val="18"/>
        </w:rPr>
        <w:t xml:space="preserve">Electric Lock Output:   </w:t>
      </w:r>
      <w:r w:rsidR="00B50A56">
        <w:rPr>
          <w:sz w:val="18"/>
          <w:szCs w:val="18"/>
        </w:rPr>
        <w:t>12</w:t>
      </w:r>
      <w:r w:rsidRPr="00D94F44">
        <w:rPr>
          <w:sz w:val="18"/>
          <w:szCs w:val="18"/>
        </w:rPr>
        <w:t xml:space="preserve"> VDC (±10%) </w:t>
      </w:r>
      <w:r w:rsidR="009E4F6C">
        <w:rPr>
          <w:sz w:val="18"/>
          <w:szCs w:val="18"/>
        </w:rPr>
        <w:t>750mA</w:t>
      </w:r>
      <w:r w:rsidRPr="00D94F44">
        <w:rPr>
          <w:sz w:val="18"/>
          <w:szCs w:val="18"/>
        </w:rPr>
        <w:t>, or dry contact. Lock monitoring prevents   operator(s) from opening   door(s) until release of electrified lock. Operator pulls door closed before opening, automatically unjamming electric latch hardware. Sequenced operation between operators for pairs of doors allowing lock release and astragal coordination.</w:t>
      </w:r>
    </w:p>
    <w:p w14:paraId="07003525" w14:textId="4A44902F" w:rsidR="00C37F17" w:rsidRPr="00D94F44" w:rsidRDefault="00C37F17" w:rsidP="00D94F44">
      <w:pPr>
        <w:numPr>
          <w:ilvl w:val="1"/>
          <w:numId w:val="15"/>
        </w:numPr>
        <w:spacing w:after="0" w:line="240" w:lineRule="auto"/>
        <w:rPr>
          <w:sz w:val="18"/>
          <w:szCs w:val="18"/>
        </w:rPr>
      </w:pPr>
      <w:r w:rsidRPr="00D94F44">
        <w:rPr>
          <w:sz w:val="18"/>
          <w:szCs w:val="18"/>
        </w:rPr>
        <w:t xml:space="preserve">Programmable Emergency Input: When input receives a </w:t>
      </w:r>
      <w:r w:rsidR="006A48A7" w:rsidRPr="00D94F44">
        <w:rPr>
          <w:sz w:val="18"/>
          <w:szCs w:val="18"/>
        </w:rPr>
        <w:t>signal,</w:t>
      </w:r>
      <w:r w:rsidRPr="00D94F44">
        <w:rPr>
          <w:sz w:val="18"/>
          <w:szCs w:val="18"/>
        </w:rPr>
        <w:t xml:space="preserve"> the door can be programmed to close under spring power, or stop, or open, or close slowly under motor power.</w:t>
      </w:r>
    </w:p>
    <w:p w14:paraId="667FD8A4" w14:textId="1E40BF36" w:rsidR="00843E26" w:rsidRDefault="00843E26" w:rsidP="00D94F44">
      <w:pPr>
        <w:pStyle w:val="ListParagraph"/>
        <w:numPr>
          <w:ilvl w:val="0"/>
          <w:numId w:val="8"/>
        </w:numPr>
        <w:spacing w:after="0" w:line="240" w:lineRule="auto"/>
        <w:rPr>
          <w:sz w:val="18"/>
          <w:szCs w:val="18"/>
        </w:rPr>
      </w:pPr>
      <w:r>
        <w:rPr>
          <w:sz w:val="18"/>
          <w:szCs w:val="18"/>
        </w:rPr>
        <w:t>Types / Configurations</w:t>
      </w:r>
    </w:p>
    <w:p w14:paraId="34F43FC7" w14:textId="51C8E3B7" w:rsidR="00843E26" w:rsidRDefault="00D94C18" w:rsidP="00D94F44">
      <w:pPr>
        <w:pStyle w:val="ListParagraph"/>
        <w:numPr>
          <w:ilvl w:val="1"/>
          <w:numId w:val="16"/>
        </w:numPr>
        <w:spacing w:after="0" w:line="240" w:lineRule="auto"/>
        <w:rPr>
          <w:sz w:val="18"/>
          <w:szCs w:val="18"/>
        </w:rPr>
      </w:pPr>
      <w:r>
        <w:rPr>
          <w:sz w:val="18"/>
          <w:szCs w:val="18"/>
        </w:rPr>
        <w:t>NABCO SWING</w:t>
      </w:r>
      <w:r w:rsidR="00843E26">
        <w:rPr>
          <w:sz w:val="18"/>
          <w:szCs w:val="18"/>
        </w:rPr>
        <w:t xml:space="preserve"> Surface Applied Swing Door Operator</w:t>
      </w:r>
    </w:p>
    <w:p w14:paraId="34A528A1" w14:textId="0A0FB6F8" w:rsidR="00843E26" w:rsidRDefault="00843E26" w:rsidP="00D94F44">
      <w:pPr>
        <w:pStyle w:val="ListParagraph"/>
        <w:numPr>
          <w:ilvl w:val="0"/>
          <w:numId w:val="8"/>
        </w:numPr>
        <w:spacing w:after="0" w:line="240" w:lineRule="auto"/>
        <w:rPr>
          <w:sz w:val="18"/>
          <w:szCs w:val="18"/>
        </w:rPr>
      </w:pPr>
      <w:r>
        <w:rPr>
          <w:sz w:val="18"/>
          <w:szCs w:val="18"/>
        </w:rPr>
        <w:t>Product Components</w:t>
      </w:r>
    </w:p>
    <w:p w14:paraId="61AE1727" w14:textId="2038A238" w:rsidR="006904B2" w:rsidRDefault="00C37F17" w:rsidP="00D94F44">
      <w:pPr>
        <w:pStyle w:val="ListParagraph"/>
        <w:numPr>
          <w:ilvl w:val="1"/>
          <w:numId w:val="17"/>
        </w:numPr>
        <w:spacing w:after="0" w:line="240" w:lineRule="auto"/>
        <w:rPr>
          <w:sz w:val="18"/>
          <w:szCs w:val="18"/>
        </w:rPr>
      </w:pPr>
      <w:r w:rsidRPr="00843E26">
        <w:rPr>
          <w:sz w:val="18"/>
          <w:szCs w:val="18"/>
        </w:rPr>
        <w:t>Operator Housing</w:t>
      </w:r>
    </w:p>
    <w:p w14:paraId="3FDC7366" w14:textId="77777777" w:rsidR="00843E26" w:rsidRDefault="00843E26" w:rsidP="00D94F44">
      <w:pPr>
        <w:pStyle w:val="ListParagraph"/>
        <w:numPr>
          <w:ilvl w:val="2"/>
          <w:numId w:val="17"/>
        </w:numPr>
        <w:spacing w:after="0" w:line="240" w:lineRule="auto"/>
        <w:rPr>
          <w:sz w:val="18"/>
          <w:szCs w:val="18"/>
        </w:rPr>
      </w:pPr>
      <w:r w:rsidRPr="00666152">
        <w:rPr>
          <w:sz w:val="18"/>
          <w:szCs w:val="18"/>
        </w:rPr>
        <w:t>Surface Mounted Operator:</w:t>
      </w:r>
    </w:p>
    <w:p w14:paraId="0743F74F" w14:textId="20E6D363" w:rsidR="00843E26" w:rsidRDefault="00843E26" w:rsidP="00D94F44">
      <w:pPr>
        <w:pStyle w:val="ListParagraph"/>
        <w:numPr>
          <w:ilvl w:val="2"/>
          <w:numId w:val="17"/>
        </w:numPr>
        <w:spacing w:after="0" w:line="240" w:lineRule="auto"/>
        <w:rPr>
          <w:sz w:val="18"/>
          <w:szCs w:val="18"/>
        </w:rPr>
      </w:pPr>
      <w:r w:rsidRPr="00666152">
        <w:rPr>
          <w:sz w:val="18"/>
          <w:szCs w:val="18"/>
        </w:rPr>
        <w:t>Side access surface applied operator is contained in</w:t>
      </w:r>
      <w:r>
        <w:rPr>
          <w:sz w:val="18"/>
          <w:szCs w:val="18"/>
        </w:rPr>
        <w:t xml:space="preserve"> </w:t>
      </w:r>
      <w:r w:rsidRPr="00666152">
        <w:rPr>
          <w:sz w:val="18"/>
          <w:szCs w:val="18"/>
        </w:rPr>
        <w:t>a 4</w:t>
      </w:r>
      <w:r>
        <w:rPr>
          <w:sz w:val="18"/>
          <w:szCs w:val="18"/>
        </w:rPr>
        <w:t>-</w:t>
      </w:r>
      <w:r w:rsidRPr="00666152">
        <w:rPr>
          <w:sz w:val="18"/>
          <w:szCs w:val="18"/>
        </w:rPr>
        <w:t>¾”</w:t>
      </w:r>
      <w:r>
        <w:rPr>
          <w:sz w:val="18"/>
          <w:szCs w:val="18"/>
        </w:rPr>
        <w:t xml:space="preserve"> </w:t>
      </w:r>
      <w:r w:rsidRPr="00666152">
        <w:rPr>
          <w:sz w:val="18"/>
          <w:szCs w:val="18"/>
        </w:rPr>
        <w:t>(120mm) deep</w:t>
      </w:r>
      <w:r>
        <w:rPr>
          <w:sz w:val="18"/>
          <w:szCs w:val="18"/>
        </w:rPr>
        <w:t xml:space="preserve"> </w:t>
      </w:r>
      <w:r w:rsidRPr="00666152">
        <w:rPr>
          <w:sz w:val="18"/>
          <w:szCs w:val="18"/>
        </w:rPr>
        <w:t>x</w:t>
      </w:r>
      <w:r>
        <w:rPr>
          <w:sz w:val="18"/>
          <w:szCs w:val="18"/>
        </w:rPr>
        <w:t xml:space="preserve"> </w:t>
      </w:r>
      <w:r w:rsidR="00D94C18">
        <w:rPr>
          <w:sz w:val="18"/>
          <w:szCs w:val="18"/>
        </w:rPr>
        <w:t>3</w:t>
      </w:r>
      <w:r w:rsidRPr="00666152">
        <w:rPr>
          <w:sz w:val="18"/>
          <w:szCs w:val="18"/>
        </w:rPr>
        <w:t>” (</w:t>
      </w:r>
      <w:r w:rsidR="00D94C18">
        <w:rPr>
          <w:sz w:val="18"/>
          <w:szCs w:val="18"/>
        </w:rPr>
        <w:t>76.2</w:t>
      </w:r>
      <w:r w:rsidRPr="00666152">
        <w:rPr>
          <w:sz w:val="18"/>
          <w:szCs w:val="18"/>
        </w:rPr>
        <w:t xml:space="preserve">mm) high aluminum housing with a </w:t>
      </w:r>
      <w:r w:rsidR="00D94C18">
        <w:rPr>
          <w:sz w:val="18"/>
          <w:szCs w:val="18"/>
        </w:rPr>
        <w:t xml:space="preserve">snap and click </w:t>
      </w:r>
      <w:r w:rsidRPr="00666152">
        <w:rPr>
          <w:sz w:val="18"/>
          <w:szCs w:val="18"/>
        </w:rPr>
        <w:t>removable cover.</w:t>
      </w:r>
    </w:p>
    <w:p w14:paraId="37B3FEDC" w14:textId="616DB07D" w:rsidR="00843E26" w:rsidRPr="00D94F44" w:rsidRDefault="00843E26" w:rsidP="00D94F44">
      <w:pPr>
        <w:pStyle w:val="ListParagraph"/>
        <w:numPr>
          <w:ilvl w:val="2"/>
          <w:numId w:val="17"/>
        </w:numPr>
        <w:spacing w:after="0" w:line="240" w:lineRule="auto"/>
        <w:rPr>
          <w:sz w:val="18"/>
          <w:szCs w:val="18"/>
        </w:rPr>
      </w:pPr>
      <w:r w:rsidRPr="00D94F44">
        <w:rPr>
          <w:sz w:val="18"/>
          <w:szCs w:val="18"/>
        </w:rPr>
        <w:t>Surface mounted housing available with continuous header to full door width</w:t>
      </w:r>
      <w:r w:rsidR="00D94C18">
        <w:rPr>
          <w:sz w:val="18"/>
          <w:szCs w:val="18"/>
        </w:rPr>
        <w:t xml:space="preserve"> when custom ordered. Standard width is 39-1/2”</w:t>
      </w:r>
      <w:r w:rsidRPr="00D94F44">
        <w:rPr>
          <w:sz w:val="18"/>
          <w:szCs w:val="18"/>
        </w:rPr>
        <w:t>.</w:t>
      </w:r>
    </w:p>
    <w:p w14:paraId="681E4470" w14:textId="729618FE" w:rsidR="00843E26" w:rsidRPr="00D94F44" w:rsidRDefault="00843E26" w:rsidP="00D94F44">
      <w:pPr>
        <w:pStyle w:val="ListParagraph"/>
        <w:numPr>
          <w:ilvl w:val="1"/>
          <w:numId w:val="17"/>
        </w:numPr>
        <w:spacing w:after="0" w:line="240" w:lineRule="auto"/>
        <w:rPr>
          <w:sz w:val="18"/>
          <w:szCs w:val="18"/>
        </w:rPr>
      </w:pPr>
      <w:r w:rsidRPr="00D94F44">
        <w:rPr>
          <w:sz w:val="18"/>
          <w:szCs w:val="18"/>
        </w:rPr>
        <w:t xml:space="preserve">NABCO </w:t>
      </w:r>
      <w:r w:rsidR="00D94C18">
        <w:rPr>
          <w:sz w:val="18"/>
          <w:szCs w:val="18"/>
        </w:rPr>
        <w:t>SWING Operator Motor</w:t>
      </w:r>
    </w:p>
    <w:p w14:paraId="55F0B4FE" w14:textId="77777777" w:rsidR="00A373E5" w:rsidRDefault="00A373E5" w:rsidP="00A373E5">
      <w:pPr>
        <w:pStyle w:val="ListParagraph"/>
        <w:numPr>
          <w:ilvl w:val="1"/>
          <w:numId w:val="17"/>
        </w:numPr>
        <w:spacing w:after="0" w:line="240" w:lineRule="auto"/>
        <w:rPr>
          <w:sz w:val="18"/>
          <w:szCs w:val="18"/>
        </w:rPr>
      </w:pPr>
      <w:r w:rsidRPr="00A373E5">
        <w:rPr>
          <w:sz w:val="18"/>
          <w:szCs w:val="18"/>
        </w:rPr>
        <w:t>NABCO Opus Controller</w:t>
      </w:r>
    </w:p>
    <w:p w14:paraId="1A30C8EB" w14:textId="12E42874" w:rsidR="006904B2" w:rsidRPr="00A373E5" w:rsidRDefault="00A373E5" w:rsidP="00A373E5">
      <w:pPr>
        <w:pStyle w:val="ListParagraph"/>
        <w:numPr>
          <w:ilvl w:val="2"/>
          <w:numId w:val="17"/>
        </w:numPr>
        <w:spacing w:after="0" w:line="240" w:lineRule="auto"/>
        <w:rPr>
          <w:sz w:val="18"/>
          <w:szCs w:val="18"/>
        </w:rPr>
      </w:pPr>
      <w:proofErr w:type="gramStart"/>
      <w:r w:rsidRPr="00A373E5">
        <w:rPr>
          <w:sz w:val="18"/>
          <w:szCs w:val="18"/>
        </w:rPr>
        <w:t>Controller</w:t>
      </w:r>
      <w:proofErr w:type="gramEnd"/>
      <w:r w:rsidRPr="00A373E5">
        <w:rPr>
          <w:sz w:val="18"/>
          <w:szCs w:val="18"/>
        </w:rPr>
        <w:t xml:space="preserve"> shall be equipped with multiple programmable inputs and outputs to enable custom door performance to meet specific jobsite requirements. Controller </w:t>
      </w:r>
      <w:proofErr w:type="gramStart"/>
      <w:r w:rsidRPr="00A373E5">
        <w:rPr>
          <w:sz w:val="18"/>
          <w:szCs w:val="18"/>
        </w:rPr>
        <w:t>be</w:t>
      </w:r>
      <w:proofErr w:type="gramEnd"/>
      <w:r w:rsidRPr="00A373E5">
        <w:rPr>
          <w:sz w:val="18"/>
          <w:szCs w:val="18"/>
        </w:rPr>
        <w:t xml:space="preserve"> microprocessor based with LCD on board programming display and rotary dial. LCD display to indicate current operational status of inputs </w:t>
      </w:r>
      <w:r w:rsidRPr="00A373E5">
        <w:rPr>
          <w:sz w:val="18"/>
          <w:szCs w:val="18"/>
        </w:rPr>
        <w:lastRenderedPageBreak/>
        <w:t xml:space="preserve">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 and safety signal inputs shall be available and able to be switched programmatically.  Non-critical error resetting to be accomplished via cycling of </w:t>
      </w:r>
      <w:proofErr w:type="gramStart"/>
      <w:r w:rsidRPr="00A373E5">
        <w:rPr>
          <w:sz w:val="18"/>
          <w:szCs w:val="18"/>
        </w:rPr>
        <w:t>On</w:t>
      </w:r>
      <w:proofErr w:type="gramEnd"/>
      <w:r w:rsidRPr="00A373E5">
        <w:rPr>
          <w:sz w:val="18"/>
          <w:szCs w:val="18"/>
        </w:rPr>
        <w:t>/Off Mode Switch. The processor shall be capable of providing information on the number of operations and error codes for maintenance purposes.  Adjustable opening and closing speeds shall be set in accordance with ANSI 156.19.  Control shall include time delay, Push-N-Go functionality and sequential mode operation.  All adjustments shall be specific and reproducible.</w:t>
      </w:r>
    </w:p>
    <w:p w14:paraId="5C989159" w14:textId="77777777" w:rsidR="006904B2" w:rsidRPr="00AC61B9" w:rsidRDefault="006904B2" w:rsidP="00D94F44">
      <w:pPr>
        <w:pStyle w:val="ListParagraph"/>
        <w:numPr>
          <w:ilvl w:val="0"/>
          <w:numId w:val="8"/>
        </w:numPr>
        <w:spacing w:after="0" w:line="240" w:lineRule="auto"/>
        <w:rPr>
          <w:sz w:val="18"/>
          <w:szCs w:val="18"/>
        </w:rPr>
      </w:pPr>
      <w:r w:rsidRPr="00AC61B9">
        <w:rPr>
          <w:sz w:val="18"/>
          <w:szCs w:val="18"/>
        </w:rPr>
        <w:t>Product Components:</w:t>
      </w:r>
    </w:p>
    <w:p w14:paraId="08D101D2" w14:textId="77777777" w:rsidR="00A373E5" w:rsidRDefault="00843E26" w:rsidP="00D94F44">
      <w:pPr>
        <w:numPr>
          <w:ilvl w:val="1"/>
          <w:numId w:val="18"/>
        </w:numPr>
        <w:spacing w:after="0" w:line="240" w:lineRule="auto"/>
        <w:rPr>
          <w:sz w:val="18"/>
          <w:szCs w:val="18"/>
        </w:rPr>
      </w:pPr>
      <w:r w:rsidRPr="00D94F44">
        <w:rPr>
          <w:sz w:val="18"/>
          <w:szCs w:val="18"/>
        </w:rPr>
        <w:t xml:space="preserve">Control Switch:  </w:t>
      </w:r>
    </w:p>
    <w:p w14:paraId="7FF609D0" w14:textId="1BAB898A" w:rsidR="00A373E5" w:rsidRDefault="00A373E5" w:rsidP="00A373E5">
      <w:pPr>
        <w:numPr>
          <w:ilvl w:val="2"/>
          <w:numId w:val="18"/>
        </w:numPr>
        <w:spacing w:after="0" w:line="240" w:lineRule="auto"/>
        <w:rPr>
          <w:sz w:val="18"/>
          <w:szCs w:val="18"/>
        </w:rPr>
      </w:pPr>
      <w:r>
        <w:rPr>
          <w:sz w:val="18"/>
          <w:szCs w:val="18"/>
        </w:rPr>
        <w:t>NABCO Connect IOT controller with scheduling and open/close control or</w:t>
      </w:r>
    </w:p>
    <w:p w14:paraId="67B6910E" w14:textId="553F7EF3" w:rsidR="00843E26" w:rsidRPr="00D94F44" w:rsidRDefault="00843E26" w:rsidP="00A373E5">
      <w:pPr>
        <w:numPr>
          <w:ilvl w:val="2"/>
          <w:numId w:val="18"/>
        </w:numPr>
        <w:spacing w:after="0" w:line="240" w:lineRule="auto"/>
        <w:rPr>
          <w:sz w:val="18"/>
          <w:szCs w:val="18"/>
        </w:rPr>
      </w:pPr>
      <w:r w:rsidRPr="00D94F44">
        <w:rPr>
          <w:sz w:val="18"/>
          <w:szCs w:val="18"/>
        </w:rPr>
        <w:t>Automatic door operators shall be equipped with the following type of function switch: On, off, hold-open, night mode and exit.</w:t>
      </w:r>
    </w:p>
    <w:p w14:paraId="61E7A3F8" w14:textId="77777777" w:rsidR="00843E26" w:rsidRPr="00D94F44" w:rsidRDefault="00843E26" w:rsidP="00D94F44">
      <w:pPr>
        <w:numPr>
          <w:ilvl w:val="1"/>
          <w:numId w:val="18"/>
        </w:numPr>
        <w:spacing w:after="0" w:line="240" w:lineRule="auto"/>
        <w:rPr>
          <w:sz w:val="18"/>
          <w:szCs w:val="18"/>
        </w:rPr>
      </w:pPr>
      <w:r w:rsidRPr="00D94F44">
        <w:rPr>
          <w:sz w:val="18"/>
          <w:szCs w:val="18"/>
        </w:rPr>
        <w:t>Operator Interface:  Safety sensor inputs for all types of safety sensors with programmable and adjustable lock-out functions.</w:t>
      </w:r>
    </w:p>
    <w:p w14:paraId="1E274700" w14:textId="77777777" w:rsidR="00D94F44" w:rsidRDefault="00D94F44" w:rsidP="00D94F44">
      <w:pPr>
        <w:spacing w:after="0" w:line="240" w:lineRule="auto"/>
        <w:rPr>
          <w:sz w:val="18"/>
          <w:szCs w:val="18"/>
        </w:rPr>
      </w:pPr>
    </w:p>
    <w:p w14:paraId="4AC65DC8" w14:textId="1F123DC2" w:rsidR="006904B2" w:rsidRPr="00D94F44" w:rsidRDefault="00D94F44" w:rsidP="00D94F44">
      <w:pPr>
        <w:spacing w:after="0" w:line="240" w:lineRule="auto"/>
        <w:rPr>
          <w:b/>
          <w:bCs/>
          <w:sz w:val="18"/>
          <w:szCs w:val="18"/>
        </w:rPr>
      </w:pPr>
      <w:r>
        <w:rPr>
          <w:b/>
          <w:bCs/>
          <w:sz w:val="18"/>
          <w:szCs w:val="18"/>
        </w:rPr>
        <w:t xml:space="preserve">2.03 </w:t>
      </w:r>
      <w:r w:rsidR="00672B16" w:rsidRPr="00D94F44">
        <w:rPr>
          <w:b/>
          <w:bCs/>
          <w:sz w:val="18"/>
          <w:szCs w:val="18"/>
        </w:rPr>
        <w:t>A</w:t>
      </w:r>
      <w:r w:rsidRPr="00D94F44">
        <w:rPr>
          <w:b/>
          <w:bCs/>
          <w:sz w:val="18"/>
          <w:szCs w:val="18"/>
        </w:rPr>
        <w:t>ctivation Devices</w:t>
      </w:r>
    </w:p>
    <w:p w14:paraId="2383F537" w14:textId="77777777" w:rsidR="00D94F44" w:rsidRDefault="00177617" w:rsidP="00D94F44">
      <w:pPr>
        <w:pStyle w:val="ListParagraph"/>
        <w:numPr>
          <w:ilvl w:val="0"/>
          <w:numId w:val="19"/>
        </w:numPr>
        <w:spacing w:after="0" w:line="240" w:lineRule="auto"/>
        <w:rPr>
          <w:sz w:val="18"/>
          <w:szCs w:val="18"/>
        </w:rPr>
      </w:pPr>
      <w:r w:rsidRPr="00D94F44">
        <w:rPr>
          <w:sz w:val="18"/>
          <w:szCs w:val="18"/>
        </w:rPr>
        <w:t>General:  Provide activation devices in accordance with ANSI/BHMA A156.10 standard for condition of exposure and fo</w:t>
      </w:r>
      <w:r w:rsidR="00843E26" w:rsidRPr="00D94F44">
        <w:rPr>
          <w:sz w:val="18"/>
          <w:szCs w:val="18"/>
        </w:rPr>
        <w:t>r</w:t>
      </w:r>
      <w:r w:rsidRPr="00D94F44">
        <w:rPr>
          <w:sz w:val="18"/>
          <w:szCs w:val="18"/>
        </w:rPr>
        <w:t xml:space="preserve"> long-term, maintenance-free operation under normal traffic load for type of occupancy indicated. Coordinate activation devices with </w:t>
      </w:r>
      <w:r w:rsidR="00843E26" w:rsidRPr="00D94F44">
        <w:rPr>
          <w:sz w:val="18"/>
          <w:szCs w:val="18"/>
        </w:rPr>
        <w:t>d</w:t>
      </w:r>
      <w:r w:rsidRPr="00D94F44">
        <w:rPr>
          <w:sz w:val="18"/>
          <w:szCs w:val="18"/>
        </w:rPr>
        <w:t>oor operation and door operator mechanisms.</w:t>
      </w:r>
    </w:p>
    <w:p w14:paraId="7D446BD3" w14:textId="70B32449" w:rsidR="00BE7AE9" w:rsidRPr="00D94F44" w:rsidRDefault="00BE7AE9" w:rsidP="00D94F44">
      <w:pPr>
        <w:pStyle w:val="ListParagraph"/>
        <w:numPr>
          <w:ilvl w:val="0"/>
          <w:numId w:val="19"/>
        </w:numPr>
        <w:spacing w:after="0" w:line="240" w:lineRule="auto"/>
        <w:rPr>
          <w:sz w:val="18"/>
          <w:szCs w:val="18"/>
        </w:rPr>
      </w:pPr>
      <w:r w:rsidRPr="00D94F44">
        <w:rPr>
          <w:sz w:val="18"/>
          <w:szCs w:val="18"/>
        </w:rPr>
        <w:t>K</w:t>
      </w:r>
      <w:r w:rsidR="00D94F44" w:rsidRPr="00D94F44">
        <w:rPr>
          <w:sz w:val="18"/>
          <w:szCs w:val="18"/>
        </w:rPr>
        <w:t>nowing Act Activation Devices</w:t>
      </w:r>
    </w:p>
    <w:p w14:paraId="0A24B62D" w14:textId="3EA66EE2" w:rsidR="008F67E9" w:rsidRDefault="008F67E9" w:rsidP="00D94F44">
      <w:pPr>
        <w:pStyle w:val="ListParagraph"/>
        <w:numPr>
          <w:ilvl w:val="1"/>
          <w:numId w:val="20"/>
        </w:numPr>
        <w:spacing w:after="0" w:line="240" w:lineRule="auto"/>
        <w:rPr>
          <w:sz w:val="18"/>
          <w:szCs w:val="18"/>
        </w:rPr>
      </w:pPr>
      <w:r w:rsidRPr="008F67E9">
        <w:rPr>
          <w:sz w:val="18"/>
          <w:szCs w:val="18"/>
        </w:rPr>
        <w:t xml:space="preserve">Wall Switches: 6”. 4 ½” diameter stainless steel surface or flush mounted, </w:t>
      </w:r>
      <w:r w:rsidR="003106F8" w:rsidRPr="008F67E9">
        <w:rPr>
          <w:sz w:val="18"/>
          <w:szCs w:val="18"/>
        </w:rPr>
        <w:t>engraved,</w:t>
      </w:r>
      <w:r w:rsidRPr="008F67E9">
        <w:rPr>
          <w:sz w:val="18"/>
          <w:szCs w:val="18"/>
        </w:rPr>
        <w:t xml:space="preserve"> or plain, as provided by NABCO Entrances, Inc.</w:t>
      </w:r>
    </w:p>
    <w:p w14:paraId="5C46DEB8" w14:textId="5AB84110" w:rsidR="008F67E9" w:rsidRDefault="008F67E9" w:rsidP="00D94F44">
      <w:pPr>
        <w:pStyle w:val="ListParagraph"/>
        <w:numPr>
          <w:ilvl w:val="1"/>
          <w:numId w:val="20"/>
        </w:numPr>
        <w:spacing w:after="0" w:line="240" w:lineRule="auto"/>
        <w:rPr>
          <w:sz w:val="18"/>
          <w:szCs w:val="18"/>
        </w:rPr>
      </w:pPr>
      <w:r w:rsidRPr="008F67E9">
        <w:rPr>
          <w:sz w:val="18"/>
          <w:szCs w:val="18"/>
        </w:rPr>
        <w:t>Optional activators are</w:t>
      </w:r>
      <w:r w:rsidR="00843E26">
        <w:rPr>
          <w:sz w:val="18"/>
          <w:szCs w:val="18"/>
        </w:rPr>
        <w:t xml:space="preserve"> </w:t>
      </w:r>
      <w:r w:rsidRPr="008F67E9">
        <w:rPr>
          <w:sz w:val="18"/>
          <w:szCs w:val="18"/>
        </w:rPr>
        <w:t>available</w:t>
      </w:r>
      <w:r w:rsidR="00843E26">
        <w:rPr>
          <w:sz w:val="18"/>
          <w:szCs w:val="18"/>
        </w:rPr>
        <w:t>.</w:t>
      </w:r>
    </w:p>
    <w:p w14:paraId="39BC3294" w14:textId="7B210C6E" w:rsidR="00BE7AE9" w:rsidRPr="00A27AB9" w:rsidRDefault="008F67E9" w:rsidP="00D94F44">
      <w:pPr>
        <w:pStyle w:val="ListParagraph"/>
        <w:numPr>
          <w:ilvl w:val="1"/>
          <w:numId w:val="20"/>
        </w:numPr>
        <w:spacing w:after="0" w:line="240" w:lineRule="auto"/>
        <w:rPr>
          <w:sz w:val="18"/>
          <w:szCs w:val="18"/>
        </w:rPr>
      </w:pPr>
      <w:r w:rsidRPr="008F67E9">
        <w:rPr>
          <w:sz w:val="18"/>
          <w:szCs w:val="18"/>
        </w:rPr>
        <w:t>Secondary activation is required by ANSI/BHMA A156.10</w:t>
      </w:r>
    </w:p>
    <w:p w14:paraId="3708AD7B" w14:textId="77777777" w:rsidR="00B73B21" w:rsidRDefault="00B73B21" w:rsidP="00B73B21">
      <w:pPr>
        <w:spacing w:after="0" w:line="240" w:lineRule="auto"/>
        <w:rPr>
          <w:sz w:val="18"/>
          <w:szCs w:val="18"/>
        </w:rPr>
      </w:pPr>
    </w:p>
    <w:p w14:paraId="62F409C5"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4727AC59" w14:textId="77777777" w:rsidR="00AC61B9" w:rsidRPr="00AC61B9" w:rsidRDefault="00AC61B9" w:rsidP="00AC61B9">
      <w:pPr>
        <w:spacing w:after="0" w:line="240" w:lineRule="auto"/>
        <w:rPr>
          <w:sz w:val="18"/>
          <w:szCs w:val="18"/>
        </w:rPr>
      </w:pPr>
    </w:p>
    <w:p w14:paraId="580BADBE"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531542F1" w14:textId="77777777" w:rsidR="00AC61B9" w:rsidRPr="00AC61B9" w:rsidRDefault="00AC61B9" w:rsidP="00D94F44">
      <w:pPr>
        <w:pStyle w:val="ListParagraph"/>
        <w:numPr>
          <w:ilvl w:val="0"/>
          <w:numId w:val="10"/>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71B5E71F" w14:textId="77777777" w:rsidR="00AC61B9" w:rsidRPr="00AC61B9" w:rsidRDefault="00AC61B9" w:rsidP="00AC61B9">
      <w:pPr>
        <w:spacing w:after="0" w:line="240" w:lineRule="auto"/>
        <w:rPr>
          <w:sz w:val="18"/>
          <w:szCs w:val="18"/>
        </w:rPr>
      </w:pPr>
    </w:p>
    <w:p w14:paraId="6A708CB7"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7AD33D71" w14:textId="77777777" w:rsidR="00AC61B9" w:rsidRPr="00AC61B9" w:rsidRDefault="00AC61B9" w:rsidP="00D94F44">
      <w:pPr>
        <w:pStyle w:val="ListParagraph"/>
        <w:numPr>
          <w:ilvl w:val="0"/>
          <w:numId w:val="11"/>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14E906A6" w14:textId="77777777" w:rsidR="00AC61B9" w:rsidRPr="00AC61B9" w:rsidRDefault="00AC61B9" w:rsidP="00AC61B9">
      <w:pPr>
        <w:spacing w:after="0" w:line="240" w:lineRule="auto"/>
        <w:rPr>
          <w:sz w:val="18"/>
          <w:szCs w:val="18"/>
        </w:rPr>
      </w:pPr>
    </w:p>
    <w:p w14:paraId="4AB0C5AD"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65F19F88" w14:textId="77777777" w:rsidR="00E21A54" w:rsidRPr="00E21A54" w:rsidRDefault="00E21A54" w:rsidP="00E21A54">
      <w:pPr>
        <w:numPr>
          <w:ilvl w:val="1"/>
          <w:numId w:val="28"/>
        </w:numPr>
        <w:spacing w:after="0" w:line="240" w:lineRule="auto"/>
        <w:ind w:left="360"/>
        <w:rPr>
          <w:sz w:val="18"/>
          <w:szCs w:val="18"/>
        </w:rPr>
      </w:pPr>
      <w:r w:rsidRPr="00E21A54">
        <w:rPr>
          <w:sz w:val="18"/>
          <w:szCs w:val="18"/>
        </w:rPr>
        <w:t>ELECTRICAL INSTALLER shall furnish and install all conduit and electrical wiring for activating devices and door operators.  A minimum of 5 amperes, 115 volts, A/C, 1-phase circuit shall be furnished for each door operator, terminate and connect to operator control panel, in operator housing.</w:t>
      </w:r>
    </w:p>
    <w:p w14:paraId="01821447" w14:textId="77777777" w:rsidR="00E21A54" w:rsidRPr="00E21A54" w:rsidRDefault="00E21A54" w:rsidP="00E21A54">
      <w:pPr>
        <w:spacing w:after="0" w:line="240" w:lineRule="auto"/>
        <w:ind w:left="-2160"/>
        <w:rPr>
          <w:sz w:val="18"/>
          <w:szCs w:val="18"/>
        </w:rPr>
      </w:pPr>
    </w:p>
    <w:p w14:paraId="7650A289" w14:textId="77777777" w:rsidR="00E21A54" w:rsidRPr="00E21A54" w:rsidRDefault="00E21A54" w:rsidP="00E21A54">
      <w:pPr>
        <w:numPr>
          <w:ilvl w:val="1"/>
          <w:numId w:val="28"/>
        </w:numPr>
        <w:spacing w:after="0" w:line="240" w:lineRule="auto"/>
        <w:ind w:left="360"/>
        <w:rPr>
          <w:sz w:val="18"/>
          <w:szCs w:val="18"/>
        </w:rPr>
      </w:pPr>
      <w:r w:rsidRPr="00E21A54">
        <w:rPr>
          <w:sz w:val="18"/>
          <w:szCs w:val="18"/>
        </w:rPr>
        <w:t>CONCRETE INSTALLER shall prepare floor at location of automatic entrance system to be level and smooth without changes in elevation between foundation and associated walkways.</w:t>
      </w:r>
    </w:p>
    <w:p w14:paraId="24F3CD17" w14:textId="77777777" w:rsidR="00AC61B9" w:rsidRDefault="00AC61B9" w:rsidP="00AC61B9">
      <w:pPr>
        <w:spacing w:after="0" w:line="240" w:lineRule="auto"/>
        <w:rPr>
          <w:sz w:val="18"/>
          <w:szCs w:val="18"/>
        </w:rPr>
      </w:pPr>
    </w:p>
    <w:p w14:paraId="380FA221" w14:textId="77777777" w:rsidR="00AC61B9" w:rsidRPr="00AC61B9" w:rsidRDefault="00AC61B9" w:rsidP="00AC61B9">
      <w:pPr>
        <w:spacing w:after="0" w:line="240" w:lineRule="auto"/>
        <w:rPr>
          <w:sz w:val="18"/>
          <w:szCs w:val="18"/>
        </w:rPr>
      </w:pPr>
    </w:p>
    <w:p w14:paraId="4ACB9D5C"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5D1F" w14:textId="77777777" w:rsidR="00823371" w:rsidRDefault="00823371" w:rsidP="003E7C51">
      <w:pPr>
        <w:spacing w:after="0" w:line="240" w:lineRule="auto"/>
      </w:pPr>
      <w:r>
        <w:separator/>
      </w:r>
    </w:p>
  </w:endnote>
  <w:endnote w:type="continuationSeparator" w:id="0">
    <w:p w14:paraId="5AC28819" w14:textId="77777777" w:rsidR="00823371" w:rsidRDefault="00823371"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E265" w14:textId="3B2D2517"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7E542E13" wp14:editId="7E78952C">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5FE8258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7F5A89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6520AFD"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47C6D18"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42E13"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5FE8258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7F5A89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6520AFD"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47C6D18"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5600B8">
      <w:rPr>
        <w:noProof/>
        <w:sz w:val="20"/>
        <w:szCs w:val="20"/>
      </w:rPr>
      <w:t>1/22/2025</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2632" w14:textId="77777777" w:rsidR="00823371" w:rsidRDefault="00823371" w:rsidP="003E7C51">
      <w:pPr>
        <w:spacing w:after="0" w:line="240" w:lineRule="auto"/>
      </w:pPr>
      <w:r>
        <w:separator/>
      </w:r>
    </w:p>
  </w:footnote>
  <w:footnote w:type="continuationSeparator" w:id="0">
    <w:p w14:paraId="7CA2062D" w14:textId="77777777" w:rsidR="00823371" w:rsidRDefault="00823371"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69CD5"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32630ADD" wp14:editId="1CA49422">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72FFB18B" w14:textId="668C603E" w:rsidR="00B73B21" w:rsidRPr="00566589" w:rsidRDefault="00AB1D94" w:rsidP="00B73B21">
                          <w:pPr>
                            <w:spacing w:after="0" w:line="240" w:lineRule="auto"/>
                            <w:jc w:val="center"/>
                            <w:rPr>
                              <w:b/>
                              <w:bCs/>
                            </w:rPr>
                          </w:pPr>
                          <w:r w:rsidRPr="00566589">
                            <w:rPr>
                              <w:b/>
                              <w:bCs/>
                            </w:rPr>
                            <w:t>NABCO S</w:t>
                          </w:r>
                          <w:r w:rsidR="00372123">
                            <w:rPr>
                              <w:b/>
                              <w:bCs/>
                            </w:rPr>
                            <w:t>WING</w:t>
                          </w:r>
                          <w:r w:rsidRPr="00566589">
                            <w:rPr>
                              <w:b/>
                              <w:bCs/>
                            </w:rPr>
                            <w:t xml:space="preserve"> Operator</w:t>
                          </w:r>
                          <w:r w:rsidR="00A32E79">
                            <w:rPr>
                              <w:b/>
                              <w:bCs/>
                            </w:rPr>
                            <w:t xml:space="preserve"> </w:t>
                          </w:r>
                          <w:r w:rsidR="00372123">
                            <w:rPr>
                              <w:b/>
                              <w:bCs/>
                            </w:rPr>
                            <w:t>–</w:t>
                          </w:r>
                          <w:r w:rsidR="00A32E79">
                            <w:rPr>
                              <w:b/>
                              <w:bCs/>
                            </w:rPr>
                            <w:t xml:space="preserve"> </w:t>
                          </w:r>
                          <w:r w:rsidR="00372123">
                            <w:rPr>
                              <w:b/>
                              <w:bCs/>
                            </w:rPr>
                            <w:t>Low Energy</w:t>
                          </w:r>
                        </w:p>
                        <w:p w14:paraId="564B0560" w14:textId="3E14C0F3" w:rsidR="00B73B21" w:rsidRPr="00566589" w:rsidRDefault="00566589" w:rsidP="00B73B21">
                          <w:pPr>
                            <w:spacing w:after="0" w:line="240" w:lineRule="auto"/>
                            <w:jc w:val="center"/>
                            <w:rPr>
                              <w:b/>
                              <w:bCs/>
                            </w:rPr>
                          </w:pPr>
                          <w:r w:rsidRPr="00566589">
                            <w:rPr>
                              <w:b/>
                              <w:bCs/>
                            </w:rPr>
                            <w:t>Automatic Entrance System</w:t>
                          </w:r>
                        </w:p>
                        <w:p w14:paraId="171A12AA" w14:textId="77777777" w:rsidR="00B73B21" w:rsidRPr="00566589" w:rsidRDefault="00B73B21" w:rsidP="00B73B21">
                          <w:pPr>
                            <w:spacing w:after="0" w:line="240" w:lineRule="auto"/>
                            <w:jc w:val="center"/>
                            <w:rPr>
                              <w:b/>
                              <w:bCs/>
                            </w:rPr>
                          </w:pPr>
                          <w:r w:rsidRPr="00566589">
                            <w:rPr>
                              <w:b/>
                              <w:bCs/>
                            </w:rPr>
                            <w:t>Suggested Architectural Specifications</w:t>
                          </w:r>
                        </w:p>
                        <w:p w14:paraId="5E4AAE9E" w14:textId="77777777" w:rsidR="00B73B21" w:rsidRPr="00566589" w:rsidRDefault="00B73B21" w:rsidP="00B73B21">
                          <w:pPr>
                            <w:spacing w:after="0" w:line="240" w:lineRule="auto"/>
                            <w:jc w:val="center"/>
                            <w:rPr>
                              <w:b/>
                              <w:bCs/>
                            </w:rPr>
                          </w:pPr>
                          <w:r w:rsidRPr="00566589">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630ADD"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72FFB18B" w14:textId="668C603E" w:rsidR="00B73B21" w:rsidRPr="00566589" w:rsidRDefault="00AB1D94" w:rsidP="00B73B21">
                    <w:pPr>
                      <w:spacing w:after="0" w:line="240" w:lineRule="auto"/>
                      <w:jc w:val="center"/>
                      <w:rPr>
                        <w:b/>
                        <w:bCs/>
                      </w:rPr>
                    </w:pPr>
                    <w:r w:rsidRPr="00566589">
                      <w:rPr>
                        <w:b/>
                        <w:bCs/>
                      </w:rPr>
                      <w:t>NABCO S</w:t>
                    </w:r>
                    <w:r w:rsidR="00372123">
                      <w:rPr>
                        <w:b/>
                        <w:bCs/>
                      </w:rPr>
                      <w:t>WING</w:t>
                    </w:r>
                    <w:r w:rsidRPr="00566589">
                      <w:rPr>
                        <w:b/>
                        <w:bCs/>
                      </w:rPr>
                      <w:t xml:space="preserve"> Operator</w:t>
                    </w:r>
                    <w:r w:rsidR="00A32E79">
                      <w:rPr>
                        <w:b/>
                        <w:bCs/>
                      </w:rPr>
                      <w:t xml:space="preserve"> </w:t>
                    </w:r>
                    <w:r w:rsidR="00372123">
                      <w:rPr>
                        <w:b/>
                        <w:bCs/>
                      </w:rPr>
                      <w:t>–</w:t>
                    </w:r>
                    <w:r w:rsidR="00A32E79">
                      <w:rPr>
                        <w:b/>
                        <w:bCs/>
                      </w:rPr>
                      <w:t xml:space="preserve"> </w:t>
                    </w:r>
                    <w:r w:rsidR="00372123">
                      <w:rPr>
                        <w:b/>
                        <w:bCs/>
                      </w:rPr>
                      <w:t>Low Energy</w:t>
                    </w:r>
                  </w:p>
                  <w:p w14:paraId="564B0560" w14:textId="3E14C0F3" w:rsidR="00B73B21" w:rsidRPr="00566589" w:rsidRDefault="00566589" w:rsidP="00B73B21">
                    <w:pPr>
                      <w:spacing w:after="0" w:line="240" w:lineRule="auto"/>
                      <w:jc w:val="center"/>
                      <w:rPr>
                        <w:b/>
                        <w:bCs/>
                      </w:rPr>
                    </w:pPr>
                    <w:r w:rsidRPr="00566589">
                      <w:rPr>
                        <w:b/>
                        <w:bCs/>
                      </w:rPr>
                      <w:t>Automatic Entrance System</w:t>
                    </w:r>
                  </w:p>
                  <w:p w14:paraId="171A12AA" w14:textId="77777777" w:rsidR="00B73B21" w:rsidRPr="00566589" w:rsidRDefault="00B73B21" w:rsidP="00B73B21">
                    <w:pPr>
                      <w:spacing w:after="0" w:line="240" w:lineRule="auto"/>
                      <w:jc w:val="center"/>
                      <w:rPr>
                        <w:b/>
                        <w:bCs/>
                      </w:rPr>
                    </w:pPr>
                    <w:r w:rsidRPr="00566589">
                      <w:rPr>
                        <w:b/>
                        <w:bCs/>
                      </w:rPr>
                      <w:t>Suggested Architectural Specifications</w:t>
                    </w:r>
                  </w:p>
                  <w:p w14:paraId="5E4AAE9E" w14:textId="77777777" w:rsidR="00B73B21" w:rsidRPr="00566589" w:rsidRDefault="00B73B21" w:rsidP="00B73B21">
                    <w:pPr>
                      <w:spacing w:after="0" w:line="240" w:lineRule="auto"/>
                      <w:jc w:val="center"/>
                      <w:rPr>
                        <w:b/>
                        <w:bCs/>
                      </w:rPr>
                    </w:pPr>
                    <w:r w:rsidRPr="00566589">
                      <w:rPr>
                        <w:b/>
                        <w:bCs/>
                      </w:rPr>
                      <w:t>Section 8</w:t>
                    </w:r>
                  </w:p>
                </w:txbxContent>
              </v:textbox>
            </v:shape>
          </w:pict>
        </mc:Fallback>
      </mc:AlternateContent>
    </w:r>
    <w:r>
      <w:rPr>
        <w:noProof/>
      </w:rPr>
      <w:drawing>
        <wp:inline distT="0" distB="0" distL="0" distR="0" wp14:anchorId="70D399A4" wp14:editId="00BA18C0">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7F3B648D"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6AD"/>
    <w:multiLevelType w:val="hybridMultilevel"/>
    <w:tmpl w:val="5C1276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A758B"/>
    <w:multiLevelType w:val="hybridMultilevel"/>
    <w:tmpl w:val="437403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F37E7"/>
    <w:multiLevelType w:val="hybridMultilevel"/>
    <w:tmpl w:val="9DAC4B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10998"/>
    <w:multiLevelType w:val="hybridMultilevel"/>
    <w:tmpl w:val="71C4D7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87CBC"/>
    <w:multiLevelType w:val="hybridMultilevel"/>
    <w:tmpl w:val="151057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D5D74"/>
    <w:multiLevelType w:val="hybridMultilevel"/>
    <w:tmpl w:val="EDA46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C245D"/>
    <w:multiLevelType w:val="multilevel"/>
    <w:tmpl w:val="5CE05E7E"/>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440"/>
        </w:tabs>
        <w:ind w:left="1440" w:hanging="576"/>
      </w:pPr>
      <w:rPr>
        <w:rFonts w:ascii="Arial" w:hAnsi="Arial" w:cs="Aria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96"/>
        </w:tabs>
        <w:ind w:left="2196" w:hanging="576"/>
      </w:pPr>
      <w:rPr>
        <w:rFonts w:hint="default"/>
        <w:b w:val="0"/>
        <w:sz w:val="22"/>
        <w:szCs w:val="22"/>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F71304F"/>
    <w:multiLevelType w:val="hybridMultilevel"/>
    <w:tmpl w:val="100CF2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460F2F"/>
    <w:multiLevelType w:val="hybridMultilevel"/>
    <w:tmpl w:val="736A2F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A58DF"/>
    <w:multiLevelType w:val="hybridMultilevel"/>
    <w:tmpl w:val="68A4B9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45015"/>
    <w:multiLevelType w:val="hybridMultilevel"/>
    <w:tmpl w:val="154C7F5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55863"/>
    <w:multiLevelType w:val="hybridMultilevel"/>
    <w:tmpl w:val="2DFA3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A4DA3"/>
    <w:multiLevelType w:val="multilevel"/>
    <w:tmpl w:val="409E6B48"/>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ascii="Arial" w:eastAsia="Times New Roman" w:hAnsi="Arial" w:cs="Arial"/>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440"/>
        </w:tabs>
        <w:ind w:left="144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96"/>
        </w:tabs>
        <w:ind w:left="2196" w:hanging="576"/>
      </w:pPr>
      <w:rPr>
        <w:rFonts w:hint="default"/>
        <w:b w:val="0"/>
        <w:sz w:val="22"/>
        <w:szCs w:val="22"/>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CA2F04"/>
    <w:multiLevelType w:val="hybridMultilevel"/>
    <w:tmpl w:val="F3BC2E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E44F7F"/>
    <w:multiLevelType w:val="hybridMultilevel"/>
    <w:tmpl w:val="84C4C9BE"/>
    <w:lvl w:ilvl="0" w:tplc="DF38FAAC">
      <w:start w:val="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6C14C7"/>
    <w:multiLevelType w:val="hybridMultilevel"/>
    <w:tmpl w:val="8C04D8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991BD7"/>
    <w:multiLevelType w:val="hybridMultilevel"/>
    <w:tmpl w:val="9116833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83713">
    <w:abstractNumId w:val="15"/>
  </w:num>
  <w:num w:numId="2" w16cid:durableId="974070480">
    <w:abstractNumId w:val="26"/>
  </w:num>
  <w:num w:numId="3" w16cid:durableId="61567411">
    <w:abstractNumId w:val="7"/>
  </w:num>
  <w:num w:numId="4" w16cid:durableId="921137508">
    <w:abstractNumId w:val="6"/>
  </w:num>
  <w:num w:numId="5" w16cid:durableId="457648544">
    <w:abstractNumId w:val="20"/>
  </w:num>
  <w:num w:numId="6" w16cid:durableId="1871527411">
    <w:abstractNumId w:val="18"/>
  </w:num>
  <w:num w:numId="7" w16cid:durableId="758910743">
    <w:abstractNumId w:val="9"/>
  </w:num>
  <w:num w:numId="8" w16cid:durableId="1479808253">
    <w:abstractNumId w:val="3"/>
  </w:num>
  <w:num w:numId="9" w16cid:durableId="105776574">
    <w:abstractNumId w:val="23"/>
  </w:num>
  <w:num w:numId="10" w16cid:durableId="1666207437">
    <w:abstractNumId w:val="24"/>
  </w:num>
  <w:num w:numId="11" w16cid:durableId="193810083">
    <w:abstractNumId w:val="16"/>
  </w:num>
  <w:num w:numId="12" w16cid:durableId="38671867">
    <w:abstractNumId w:val="22"/>
  </w:num>
  <w:num w:numId="13" w16cid:durableId="1368026211">
    <w:abstractNumId w:val="25"/>
  </w:num>
  <w:num w:numId="14" w16cid:durableId="1108311503">
    <w:abstractNumId w:val="27"/>
  </w:num>
  <w:num w:numId="15" w16cid:durableId="2019308174">
    <w:abstractNumId w:val="11"/>
  </w:num>
  <w:num w:numId="16" w16cid:durableId="997029384">
    <w:abstractNumId w:val="13"/>
  </w:num>
  <w:num w:numId="17" w16cid:durableId="525337389">
    <w:abstractNumId w:val="0"/>
  </w:num>
  <w:num w:numId="18" w16cid:durableId="1205095308">
    <w:abstractNumId w:val="2"/>
  </w:num>
  <w:num w:numId="19" w16cid:durableId="1834905606">
    <w:abstractNumId w:val="10"/>
  </w:num>
  <w:num w:numId="20" w16cid:durableId="1021509739">
    <w:abstractNumId w:val="19"/>
  </w:num>
  <w:num w:numId="21" w16cid:durableId="1320184930">
    <w:abstractNumId w:val="1"/>
  </w:num>
  <w:num w:numId="22" w16cid:durableId="1253971070">
    <w:abstractNumId w:val="8"/>
  </w:num>
  <w:num w:numId="23" w16cid:durableId="305472697">
    <w:abstractNumId w:val="17"/>
  </w:num>
  <w:num w:numId="24" w16cid:durableId="1554148720">
    <w:abstractNumId w:val="4"/>
  </w:num>
  <w:num w:numId="25" w16cid:durableId="206526698">
    <w:abstractNumId w:val="12"/>
  </w:num>
  <w:num w:numId="26" w16cid:durableId="1733380863">
    <w:abstractNumId w:val="21"/>
  </w:num>
  <w:num w:numId="27" w16cid:durableId="277370250">
    <w:abstractNumId w:val="14"/>
  </w:num>
  <w:num w:numId="28" w16cid:durableId="2006542256">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94"/>
    <w:rsid w:val="00004417"/>
    <w:rsid w:val="00056CD5"/>
    <w:rsid w:val="000A3182"/>
    <w:rsid w:val="0010069E"/>
    <w:rsid w:val="0017527E"/>
    <w:rsid w:val="00177617"/>
    <w:rsid w:val="001C4DA9"/>
    <w:rsid w:val="001D3733"/>
    <w:rsid w:val="0020730B"/>
    <w:rsid w:val="0022024B"/>
    <w:rsid w:val="00274152"/>
    <w:rsid w:val="003106F8"/>
    <w:rsid w:val="00355338"/>
    <w:rsid w:val="00372123"/>
    <w:rsid w:val="00376E28"/>
    <w:rsid w:val="003C27AA"/>
    <w:rsid w:val="003E7C51"/>
    <w:rsid w:val="00491B03"/>
    <w:rsid w:val="004B5407"/>
    <w:rsid w:val="005406F4"/>
    <w:rsid w:val="005600B8"/>
    <w:rsid w:val="00566589"/>
    <w:rsid w:val="00573178"/>
    <w:rsid w:val="00574F63"/>
    <w:rsid w:val="00585092"/>
    <w:rsid w:val="005D135A"/>
    <w:rsid w:val="00637F12"/>
    <w:rsid w:val="00643317"/>
    <w:rsid w:val="00646100"/>
    <w:rsid w:val="00657F1B"/>
    <w:rsid w:val="00666152"/>
    <w:rsid w:val="00672B16"/>
    <w:rsid w:val="006904B2"/>
    <w:rsid w:val="006A23A5"/>
    <w:rsid w:val="006A48A7"/>
    <w:rsid w:val="00747FAD"/>
    <w:rsid w:val="007641A4"/>
    <w:rsid w:val="007E38CB"/>
    <w:rsid w:val="0080491A"/>
    <w:rsid w:val="00823371"/>
    <w:rsid w:val="00843E26"/>
    <w:rsid w:val="008B3A22"/>
    <w:rsid w:val="008F4968"/>
    <w:rsid w:val="008F67E9"/>
    <w:rsid w:val="009B3D23"/>
    <w:rsid w:val="009B73BF"/>
    <w:rsid w:val="009D53DC"/>
    <w:rsid w:val="009E4F6C"/>
    <w:rsid w:val="00A24731"/>
    <w:rsid w:val="00A27AB9"/>
    <w:rsid w:val="00A32E79"/>
    <w:rsid w:val="00A373E5"/>
    <w:rsid w:val="00AB1D94"/>
    <w:rsid w:val="00AC54FE"/>
    <w:rsid w:val="00AC61B9"/>
    <w:rsid w:val="00AE4B9A"/>
    <w:rsid w:val="00AF5BD6"/>
    <w:rsid w:val="00B50A56"/>
    <w:rsid w:val="00B73B21"/>
    <w:rsid w:val="00BE7AE9"/>
    <w:rsid w:val="00C14B9A"/>
    <w:rsid w:val="00C24CB2"/>
    <w:rsid w:val="00C37F17"/>
    <w:rsid w:val="00C658A8"/>
    <w:rsid w:val="00C71A64"/>
    <w:rsid w:val="00C810FA"/>
    <w:rsid w:val="00CF02C9"/>
    <w:rsid w:val="00D22335"/>
    <w:rsid w:val="00D24B0C"/>
    <w:rsid w:val="00D64B39"/>
    <w:rsid w:val="00D94C18"/>
    <w:rsid w:val="00D94F44"/>
    <w:rsid w:val="00DB6388"/>
    <w:rsid w:val="00DD0D6A"/>
    <w:rsid w:val="00DD3E45"/>
    <w:rsid w:val="00DE0069"/>
    <w:rsid w:val="00E21A54"/>
    <w:rsid w:val="00F237E8"/>
    <w:rsid w:val="00F42344"/>
    <w:rsid w:val="00F70A4C"/>
    <w:rsid w:val="00F8612F"/>
    <w:rsid w:val="00F9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6129D"/>
  <w15:chartTrackingRefBased/>
  <w15:docId w15:val="{5FDC0DD4-0E66-4F07-9A9C-4B56857E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402485822">
      <w:bodyDiv w:val="1"/>
      <w:marLeft w:val="0"/>
      <w:marRight w:val="0"/>
      <w:marTop w:val="0"/>
      <w:marBottom w:val="0"/>
      <w:divBdr>
        <w:top w:val="none" w:sz="0" w:space="0" w:color="auto"/>
        <w:left w:val="none" w:sz="0" w:space="0" w:color="auto"/>
        <w:bottom w:val="none" w:sz="0" w:space="0" w:color="auto"/>
        <w:right w:val="none" w:sz="0" w:space="0" w:color="auto"/>
      </w:divBdr>
    </w:div>
    <w:div w:id="1708137325">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canada.ul.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8" ma:contentTypeDescription="Create a new document." ma:contentTypeScope="" ma:versionID="7583dc7756e7076c29ffb21580702b35">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b7bac3de3483578042c520a06e3907c1"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2C51E-5DF2-49C4-97F8-EAE30C019124}">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AE888ED2-0353-4741-B735-F34B38735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93800-54AA-4B34-9536-34DACF4CB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7</TotalTime>
  <Pages>3</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Jesse Honigberg</cp:lastModifiedBy>
  <cp:revision>8</cp:revision>
  <dcterms:created xsi:type="dcterms:W3CDTF">2023-10-10T20:18:00Z</dcterms:created>
  <dcterms:modified xsi:type="dcterms:W3CDTF">2025-01-22T15:06:00Z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