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63DA" w14:textId="77777777" w:rsidR="009279F9" w:rsidRPr="00C87326" w:rsidRDefault="009279F9" w:rsidP="00B73B21">
      <w:pPr>
        <w:spacing w:after="0" w:line="240" w:lineRule="auto"/>
        <w:rPr>
          <w:rStyle w:val="Strong"/>
          <w:sz w:val="20"/>
          <w:szCs w:val="20"/>
        </w:rPr>
      </w:pPr>
      <w:r w:rsidRPr="00C87326">
        <w:rPr>
          <w:rStyle w:val="Strong"/>
          <w:sz w:val="20"/>
          <w:szCs w:val="20"/>
        </w:rPr>
        <w:t>Models GT710, GT8310 &amp; GT8710</w:t>
      </w:r>
    </w:p>
    <w:p w14:paraId="75047CA4" w14:textId="77777777" w:rsidR="009279F9" w:rsidRPr="00C87326" w:rsidRDefault="009279F9" w:rsidP="009279F9">
      <w:pPr>
        <w:spacing w:after="0" w:line="240" w:lineRule="auto"/>
        <w:rPr>
          <w:rStyle w:val="Strong"/>
          <w:sz w:val="20"/>
          <w:szCs w:val="20"/>
        </w:rPr>
      </w:pPr>
      <w:r w:rsidRPr="00C87326">
        <w:rPr>
          <w:rStyle w:val="Strong"/>
          <w:sz w:val="20"/>
          <w:szCs w:val="20"/>
        </w:rPr>
        <w:t>MEDIUM DUTY - LOW ENERGY - SWING DOOR OPERATOR</w:t>
      </w:r>
    </w:p>
    <w:p w14:paraId="103DB5BD" w14:textId="4CB758EE" w:rsidR="00B73B21" w:rsidRPr="00C87326" w:rsidRDefault="009279F9" w:rsidP="009279F9">
      <w:pPr>
        <w:spacing w:after="0" w:line="240" w:lineRule="auto"/>
        <w:rPr>
          <w:rStyle w:val="Strong"/>
          <w:sz w:val="20"/>
          <w:szCs w:val="20"/>
        </w:rPr>
      </w:pPr>
      <w:r w:rsidRPr="00C87326">
        <w:rPr>
          <w:rStyle w:val="Strong"/>
          <w:sz w:val="20"/>
          <w:szCs w:val="20"/>
        </w:rPr>
        <w:t>OVERHEAD CONCEALED (OHC) &amp; CONVERSION UNIT (C.U.)</w:t>
      </w:r>
    </w:p>
    <w:p w14:paraId="30DB90FB" w14:textId="77777777" w:rsidR="009279F9" w:rsidRPr="00C87326" w:rsidRDefault="009279F9" w:rsidP="009279F9">
      <w:pPr>
        <w:spacing w:after="0" w:line="240" w:lineRule="auto"/>
        <w:rPr>
          <w:sz w:val="18"/>
          <w:szCs w:val="18"/>
        </w:rPr>
      </w:pPr>
    </w:p>
    <w:p w14:paraId="2A71DFF0" w14:textId="77777777" w:rsidR="00B73B21" w:rsidRPr="00C87326" w:rsidRDefault="00B73B21" w:rsidP="00B73B21">
      <w:pPr>
        <w:spacing w:after="0" w:line="240" w:lineRule="auto"/>
        <w:rPr>
          <w:b/>
          <w:bCs/>
          <w:sz w:val="18"/>
          <w:szCs w:val="18"/>
        </w:rPr>
      </w:pPr>
      <w:r w:rsidRPr="00C87326">
        <w:rPr>
          <w:b/>
          <w:bCs/>
          <w:sz w:val="18"/>
          <w:szCs w:val="18"/>
        </w:rPr>
        <w:t>Division 08 – Openings</w:t>
      </w:r>
    </w:p>
    <w:p w14:paraId="6DA8D094" w14:textId="623F19C7" w:rsidR="00B73B21" w:rsidRPr="00C87326" w:rsidRDefault="00B73B21" w:rsidP="00B73B21">
      <w:pPr>
        <w:spacing w:after="0" w:line="240" w:lineRule="auto"/>
        <w:rPr>
          <w:b/>
          <w:bCs/>
          <w:sz w:val="18"/>
          <w:szCs w:val="18"/>
        </w:rPr>
      </w:pPr>
      <w:r w:rsidRPr="00C87326">
        <w:rPr>
          <w:b/>
          <w:bCs/>
          <w:sz w:val="18"/>
          <w:szCs w:val="18"/>
        </w:rPr>
        <w:t xml:space="preserve">Section 08 </w:t>
      </w:r>
      <w:r w:rsidR="009279F9" w:rsidRPr="00C87326">
        <w:rPr>
          <w:b/>
          <w:bCs/>
          <w:sz w:val="18"/>
          <w:szCs w:val="18"/>
        </w:rPr>
        <w:t>42 29.33 SWINGING AUTOMATIC ENTRANCES</w:t>
      </w:r>
    </w:p>
    <w:p w14:paraId="0056A82B" w14:textId="77777777" w:rsidR="00B73B21" w:rsidRPr="00C87326" w:rsidRDefault="00B73B21" w:rsidP="00B73B21">
      <w:pPr>
        <w:spacing w:after="0" w:line="240" w:lineRule="auto"/>
        <w:rPr>
          <w:sz w:val="18"/>
          <w:szCs w:val="18"/>
        </w:rPr>
      </w:pPr>
    </w:p>
    <w:p w14:paraId="177E2A67" w14:textId="77777777" w:rsidR="00B73B21" w:rsidRPr="00C87326" w:rsidRDefault="00B73B21" w:rsidP="00B73B21">
      <w:pPr>
        <w:widowControl w:val="0"/>
        <w:autoSpaceDE w:val="0"/>
        <w:autoSpaceDN w:val="0"/>
        <w:adjustRightInd w:val="0"/>
        <w:spacing w:after="0" w:line="240" w:lineRule="auto"/>
        <w:rPr>
          <w:rFonts w:eastAsia="Yu Mincho" w:cs="Times New Roman"/>
          <w:bCs/>
          <w:sz w:val="18"/>
          <w:szCs w:val="18"/>
        </w:rPr>
      </w:pPr>
      <w:r w:rsidRPr="00C87326">
        <w:rPr>
          <w:rFonts w:eastAsia="Yu Mincho" w:cs="Times New Roman"/>
          <w:bCs/>
          <w:sz w:val="18"/>
          <w:szCs w:val="18"/>
        </w:rPr>
        <w:t xml:space="preserve">Note to Specifier: Articles and paragraphs below may be edited or modified to suit specific project requirements.  </w:t>
      </w:r>
    </w:p>
    <w:p w14:paraId="5E2D6E69" w14:textId="77777777" w:rsidR="00B73B21" w:rsidRPr="00C87326" w:rsidRDefault="00B73B21" w:rsidP="00B73B21">
      <w:pPr>
        <w:widowControl w:val="0"/>
        <w:autoSpaceDE w:val="0"/>
        <w:autoSpaceDN w:val="0"/>
        <w:adjustRightInd w:val="0"/>
        <w:spacing w:after="0" w:line="240" w:lineRule="auto"/>
        <w:rPr>
          <w:rFonts w:eastAsia="Yu Mincho" w:cs="Times New Roman"/>
          <w:bCs/>
          <w:sz w:val="18"/>
          <w:szCs w:val="18"/>
        </w:rPr>
      </w:pPr>
    </w:p>
    <w:p w14:paraId="0FF194CF"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C87326">
        <w:rPr>
          <w:rFonts w:eastAsia="Yu Mincho" w:cs="Times New Roman"/>
          <w:bCs/>
          <w:sz w:val="18"/>
          <w:szCs w:val="18"/>
        </w:rPr>
        <w:t xml:space="preserve">Add section numbers and titles per </w:t>
      </w:r>
      <w:r w:rsidRPr="00B73B21">
        <w:rPr>
          <w:rFonts w:eastAsia="Yu Mincho" w:cs="Times New Roman"/>
          <w:bCs/>
          <w:sz w:val="18"/>
          <w:szCs w:val="18"/>
        </w:rPr>
        <w:t xml:space="preserve">CSI “MasterFormat” and specifier’s standard practice.  Contact manufacturer’s representative to discuss specification modifications, performance requirements, accessories and/or related equipment that may be applicable to this project. </w:t>
      </w:r>
    </w:p>
    <w:p w14:paraId="41E68D02" w14:textId="77777777" w:rsidR="00B73B21" w:rsidRPr="00A24731" w:rsidRDefault="00B73B21" w:rsidP="00B73B21">
      <w:pPr>
        <w:spacing w:after="0" w:line="240" w:lineRule="auto"/>
        <w:rPr>
          <w:sz w:val="18"/>
          <w:szCs w:val="18"/>
        </w:rPr>
      </w:pPr>
    </w:p>
    <w:p w14:paraId="44BC6E54" w14:textId="77777777" w:rsidR="00B73B21" w:rsidRPr="00B73B21" w:rsidRDefault="00B73B21" w:rsidP="00B73B21">
      <w:pPr>
        <w:spacing w:after="0" w:line="240" w:lineRule="auto"/>
        <w:rPr>
          <w:sz w:val="18"/>
          <w:szCs w:val="18"/>
        </w:rPr>
      </w:pPr>
      <w:r w:rsidRPr="00B73B21">
        <w:rPr>
          <w:b/>
          <w:bCs/>
          <w:sz w:val="18"/>
          <w:szCs w:val="18"/>
        </w:rPr>
        <w:t>Part 1 - GENERAL</w:t>
      </w:r>
    </w:p>
    <w:p w14:paraId="0BE155E0" w14:textId="77777777" w:rsidR="00B73B21" w:rsidRPr="00B73B21" w:rsidRDefault="00B73B21" w:rsidP="00B73B21">
      <w:pPr>
        <w:spacing w:after="0" w:line="240" w:lineRule="auto"/>
        <w:rPr>
          <w:sz w:val="18"/>
          <w:szCs w:val="18"/>
        </w:rPr>
      </w:pPr>
    </w:p>
    <w:p w14:paraId="5EA81F2E"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72C11960"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74F766C4" w14:textId="77777777" w:rsidR="00A24731" w:rsidRPr="00A24731" w:rsidRDefault="00A24731" w:rsidP="00A24731">
      <w:pPr>
        <w:pStyle w:val="ListParagraph"/>
        <w:spacing w:after="0" w:line="240" w:lineRule="auto"/>
        <w:rPr>
          <w:sz w:val="18"/>
          <w:szCs w:val="18"/>
        </w:rPr>
      </w:pPr>
    </w:p>
    <w:p w14:paraId="522E66D0"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592B0BE8" w14:textId="77777777" w:rsidR="00B73B21" w:rsidRPr="00B73B21" w:rsidRDefault="00B73B21" w:rsidP="00B73B21">
      <w:pPr>
        <w:spacing w:after="0" w:line="240" w:lineRule="auto"/>
        <w:rPr>
          <w:sz w:val="18"/>
          <w:szCs w:val="18"/>
        </w:rPr>
      </w:pPr>
    </w:p>
    <w:p w14:paraId="6374B505"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0F5176AF"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4342C056"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72D975E3"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1B8C6CB8"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75338E01" w14:textId="77777777" w:rsidR="00B73B21" w:rsidRPr="00B73B21" w:rsidRDefault="00B73B21" w:rsidP="00B73B21">
      <w:pPr>
        <w:spacing w:after="0" w:line="240" w:lineRule="auto"/>
        <w:rPr>
          <w:sz w:val="18"/>
          <w:szCs w:val="18"/>
        </w:rPr>
      </w:pPr>
    </w:p>
    <w:p w14:paraId="55DBC149" w14:textId="77777777" w:rsidR="00B73B21" w:rsidRPr="00B73B21" w:rsidRDefault="00B73B21" w:rsidP="00B73B21">
      <w:pPr>
        <w:spacing w:after="0" w:line="240" w:lineRule="auto"/>
        <w:rPr>
          <w:b/>
          <w:bCs/>
          <w:sz w:val="18"/>
          <w:szCs w:val="18"/>
        </w:rPr>
      </w:pPr>
      <w:r w:rsidRPr="00B73B21">
        <w:rPr>
          <w:b/>
          <w:bCs/>
          <w:sz w:val="18"/>
          <w:szCs w:val="18"/>
        </w:rPr>
        <w:t>1.02 REFERENCES</w:t>
      </w:r>
    </w:p>
    <w:p w14:paraId="617353A1" w14:textId="1C256D09" w:rsidR="009279F9" w:rsidRDefault="009279F9" w:rsidP="009279F9">
      <w:pPr>
        <w:pStyle w:val="ListParagraph"/>
        <w:numPr>
          <w:ilvl w:val="0"/>
          <w:numId w:val="41"/>
        </w:numPr>
        <w:spacing w:after="0" w:line="240" w:lineRule="auto"/>
        <w:rPr>
          <w:sz w:val="18"/>
          <w:szCs w:val="18"/>
          <w:lang w:val="en"/>
        </w:rPr>
      </w:pPr>
      <w:r w:rsidRPr="009279F9">
        <w:rPr>
          <w:sz w:val="18"/>
          <w:szCs w:val="18"/>
          <w:lang w:val="en"/>
        </w:rPr>
        <w:t xml:space="preserve">American Association of Automatic Door Manufacturers (AAADM) - </w:t>
      </w:r>
      <w:hyperlink r:id="rId11" w:history="1">
        <w:r w:rsidRPr="006610EE">
          <w:rPr>
            <w:rStyle w:val="Hyperlink"/>
            <w:sz w:val="18"/>
            <w:szCs w:val="18"/>
            <w:lang w:val="en"/>
          </w:rPr>
          <w:t>www.aaadm.com</w:t>
        </w:r>
      </w:hyperlink>
    </w:p>
    <w:p w14:paraId="205C2B5F" w14:textId="77777777" w:rsidR="009279F9" w:rsidRPr="009279F9" w:rsidRDefault="009279F9" w:rsidP="009279F9">
      <w:pPr>
        <w:spacing w:after="0" w:line="240" w:lineRule="auto"/>
        <w:rPr>
          <w:sz w:val="18"/>
          <w:szCs w:val="18"/>
          <w:lang w:val="en"/>
        </w:rPr>
      </w:pPr>
    </w:p>
    <w:p w14:paraId="0AF893DD" w14:textId="36DD24FF" w:rsidR="009279F9" w:rsidRDefault="009279F9" w:rsidP="009279F9">
      <w:pPr>
        <w:pStyle w:val="ListParagraph"/>
        <w:numPr>
          <w:ilvl w:val="0"/>
          <w:numId w:val="41"/>
        </w:numPr>
        <w:spacing w:after="0" w:line="240" w:lineRule="auto"/>
        <w:rPr>
          <w:sz w:val="18"/>
          <w:szCs w:val="18"/>
          <w:lang w:val="en"/>
        </w:rPr>
      </w:pPr>
      <w:r w:rsidRPr="009279F9">
        <w:rPr>
          <w:sz w:val="18"/>
          <w:szCs w:val="18"/>
          <w:lang w:val="en"/>
        </w:rPr>
        <w:t xml:space="preserve">American National Standards Institute (ANSI) - </w:t>
      </w:r>
      <w:hyperlink r:id="rId12" w:history="1">
        <w:r w:rsidRPr="006610EE">
          <w:rPr>
            <w:rStyle w:val="Hyperlink"/>
            <w:sz w:val="18"/>
            <w:szCs w:val="18"/>
            <w:lang w:val="en"/>
          </w:rPr>
          <w:t>www.ansi.org</w:t>
        </w:r>
      </w:hyperlink>
    </w:p>
    <w:p w14:paraId="5CE12706" w14:textId="77777777" w:rsidR="009279F9" w:rsidRPr="009279F9" w:rsidRDefault="009279F9" w:rsidP="009279F9">
      <w:pPr>
        <w:pStyle w:val="ListParagraph"/>
        <w:rPr>
          <w:sz w:val="18"/>
          <w:szCs w:val="18"/>
          <w:lang w:val="en"/>
        </w:rPr>
      </w:pPr>
    </w:p>
    <w:p w14:paraId="14317D6A" w14:textId="5748D18A" w:rsidR="009279F9" w:rsidRDefault="009279F9" w:rsidP="009279F9">
      <w:pPr>
        <w:pStyle w:val="ListParagraph"/>
        <w:numPr>
          <w:ilvl w:val="0"/>
          <w:numId w:val="41"/>
        </w:numPr>
        <w:spacing w:after="0" w:line="240" w:lineRule="auto"/>
        <w:rPr>
          <w:sz w:val="18"/>
          <w:szCs w:val="18"/>
          <w:lang w:val="en"/>
        </w:rPr>
      </w:pPr>
      <w:r w:rsidRPr="009279F9">
        <w:rPr>
          <w:sz w:val="18"/>
          <w:szCs w:val="18"/>
          <w:lang w:val="en"/>
        </w:rPr>
        <w:t xml:space="preserve">Builders’ Hardware Manufacturers Association (BHMA) - </w:t>
      </w:r>
      <w:hyperlink r:id="rId13" w:history="1">
        <w:r w:rsidRPr="006610EE">
          <w:rPr>
            <w:rStyle w:val="Hyperlink"/>
            <w:sz w:val="18"/>
            <w:szCs w:val="18"/>
            <w:lang w:val="en"/>
          </w:rPr>
          <w:t>www.buildershardware.com</w:t>
        </w:r>
      </w:hyperlink>
    </w:p>
    <w:p w14:paraId="1F9B7DBE" w14:textId="77777777" w:rsidR="009279F9" w:rsidRPr="009279F9" w:rsidRDefault="009279F9" w:rsidP="009279F9">
      <w:pPr>
        <w:pStyle w:val="ListParagraph"/>
        <w:rPr>
          <w:sz w:val="18"/>
          <w:szCs w:val="18"/>
          <w:lang w:val="en"/>
        </w:rPr>
      </w:pPr>
    </w:p>
    <w:p w14:paraId="75CB255F" w14:textId="4C4F309E" w:rsidR="002D4DB6" w:rsidRPr="002D4DB6" w:rsidRDefault="009279F9" w:rsidP="002D4DB6">
      <w:pPr>
        <w:pStyle w:val="ListParagraph"/>
        <w:numPr>
          <w:ilvl w:val="0"/>
          <w:numId w:val="41"/>
        </w:numPr>
        <w:spacing w:after="0" w:line="240" w:lineRule="auto"/>
        <w:rPr>
          <w:sz w:val="18"/>
          <w:szCs w:val="18"/>
          <w:lang w:val="en"/>
        </w:rPr>
      </w:pPr>
      <w:r w:rsidRPr="009279F9">
        <w:rPr>
          <w:sz w:val="18"/>
          <w:szCs w:val="18"/>
          <w:lang w:val="en"/>
        </w:rPr>
        <w:t xml:space="preserve">Underwriters Laboratory, Inc. (UL) - </w:t>
      </w:r>
      <w:hyperlink r:id="rId14" w:history="1">
        <w:r w:rsidRPr="006610EE">
          <w:rPr>
            <w:rStyle w:val="Hyperlink"/>
            <w:sz w:val="18"/>
            <w:szCs w:val="18"/>
            <w:lang w:val="en"/>
          </w:rPr>
          <w:t>www.ul.com</w:t>
        </w:r>
      </w:hyperlink>
    </w:p>
    <w:p w14:paraId="694E2415" w14:textId="77777777" w:rsidR="002D4DB6" w:rsidRPr="002D4DB6" w:rsidRDefault="002D4DB6" w:rsidP="002D4DB6">
      <w:pPr>
        <w:pStyle w:val="ListParagraph"/>
        <w:spacing w:after="0" w:line="240" w:lineRule="auto"/>
        <w:rPr>
          <w:sz w:val="18"/>
          <w:szCs w:val="18"/>
          <w:lang w:val="en"/>
        </w:rPr>
      </w:pPr>
    </w:p>
    <w:p w14:paraId="7B11C0C9" w14:textId="0BEA0B9B" w:rsidR="009279F9" w:rsidRDefault="009279F9" w:rsidP="009279F9">
      <w:pPr>
        <w:pStyle w:val="ListParagraph"/>
        <w:numPr>
          <w:ilvl w:val="0"/>
          <w:numId w:val="41"/>
        </w:numPr>
        <w:spacing w:after="0" w:line="240" w:lineRule="auto"/>
        <w:rPr>
          <w:sz w:val="18"/>
          <w:szCs w:val="18"/>
          <w:lang w:val="en"/>
        </w:rPr>
      </w:pPr>
      <w:r w:rsidRPr="009279F9">
        <w:rPr>
          <w:sz w:val="18"/>
          <w:szCs w:val="18"/>
          <w:lang w:val="en"/>
        </w:rPr>
        <w:t xml:space="preserve">National Fire Protection Association (NFPA) - </w:t>
      </w:r>
      <w:hyperlink r:id="rId15" w:history="1">
        <w:r w:rsidRPr="006610EE">
          <w:rPr>
            <w:rStyle w:val="Hyperlink"/>
            <w:sz w:val="18"/>
            <w:szCs w:val="18"/>
            <w:lang w:val="en"/>
          </w:rPr>
          <w:t>www.nfpa.org</w:t>
        </w:r>
      </w:hyperlink>
    </w:p>
    <w:p w14:paraId="66F9C96B" w14:textId="77777777" w:rsidR="009279F9" w:rsidRPr="009279F9" w:rsidRDefault="009279F9" w:rsidP="009279F9">
      <w:pPr>
        <w:spacing w:after="0" w:line="240" w:lineRule="auto"/>
        <w:rPr>
          <w:sz w:val="18"/>
          <w:szCs w:val="18"/>
          <w:lang w:val="en"/>
        </w:rPr>
      </w:pPr>
    </w:p>
    <w:p w14:paraId="207A2F8A" w14:textId="01807FB3" w:rsidR="00B73B21" w:rsidRPr="009279F9" w:rsidRDefault="009279F9" w:rsidP="009279F9">
      <w:pPr>
        <w:pStyle w:val="ListParagraph"/>
        <w:numPr>
          <w:ilvl w:val="0"/>
          <w:numId w:val="41"/>
        </w:numPr>
        <w:spacing w:after="0" w:line="240" w:lineRule="auto"/>
        <w:rPr>
          <w:sz w:val="18"/>
          <w:szCs w:val="18"/>
        </w:rPr>
      </w:pPr>
      <w:r w:rsidRPr="009279F9">
        <w:rPr>
          <w:sz w:val="18"/>
          <w:szCs w:val="18"/>
          <w:lang w:val="en"/>
        </w:rPr>
        <w:t xml:space="preserve">International Code Council (ICC) - </w:t>
      </w:r>
      <w:hyperlink r:id="rId16" w:history="1">
        <w:r w:rsidRPr="006610EE">
          <w:rPr>
            <w:rStyle w:val="Hyperlink"/>
            <w:sz w:val="18"/>
            <w:szCs w:val="18"/>
            <w:lang w:val="en"/>
          </w:rPr>
          <w:t>www.iccsafe.org</w:t>
        </w:r>
      </w:hyperlink>
    </w:p>
    <w:p w14:paraId="39AFAAED" w14:textId="77777777" w:rsidR="009279F9" w:rsidRPr="009279F9" w:rsidRDefault="009279F9" w:rsidP="009279F9">
      <w:pPr>
        <w:pStyle w:val="ListParagraph"/>
        <w:rPr>
          <w:sz w:val="18"/>
          <w:szCs w:val="18"/>
        </w:rPr>
      </w:pPr>
    </w:p>
    <w:p w14:paraId="01C60987" w14:textId="77777777" w:rsidR="009279F9" w:rsidRPr="009279F9" w:rsidRDefault="009279F9" w:rsidP="009279F9">
      <w:pPr>
        <w:pStyle w:val="ListParagraph"/>
        <w:spacing w:after="0" w:line="240" w:lineRule="auto"/>
        <w:rPr>
          <w:sz w:val="18"/>
          <w:szCs w:val="18"/>
        </w:rPr>
      </w:pPr>
    </w:p>
    <w:p w14:paraId="0A7E8C84"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33E14D17"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65573A7A" w14:textId="77777777" w:rsidR="00A24731" w:rsidRPr="00A24731" w:rsidRDefault="00A24731" w:rsidP="00A24731">
      <w:pPr>
        <w:spacing w:after="0" w:line="240" w:lineRule="auto"/>
        <w:rPr>
          <w:sz w:val="18"/>
          <w:szCs w:val="18"/>
        </w:rPr>
      </w:pPr>
    </w:p>
    <w:p w14:paraId="5E6B5354" w14:textId="1EF42333"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235A193F" w14:textId="77777777" w:rsidR="009279F9" w:rsidRPr="009279F9" w:rsidRDefault="009279F9" w:rsidP="009279F9">
      <w:pPr>
        <w:pStyle w:val="ListParagraph"/>
        <w:rPr>
          <w:sz w:val="18"/>
          <w:szCs w:val="18"/>
        </w:rPr>
      </w:pPr>
    </w:p>
    <w:p w14:paraId="4E22A437" w14:textId="108C81EE" w:rsidR="009279F9" w:rsidRPr="009279F9" w:rsidRDefault="009279F9" w:rsidP="009279F9">
      <w:pPr>
        <w:pStyle w:val="ListParagraph"/>
        <w:numPr>
          <w:ilvl w:val="0"/>
          <w:numId w:val="17"/>
        </w:numPr>
        <w:tabs>
          <w:tab w:val="left" w:pos="-1080"/>
          <w:tab w:val="left" w:pos="-720"/>
          <w:tab w:val="left" w:pos="0"/>
          <w:tab w:val="left" w:pos="360"/>
          <w:tab w:val="left" w:pos="720"/>
          <w:tab w:val="left" w:pos="2160"/>
        </w:tabs>
        <w:spacing w:line="213" w:lineRule="auto"/>
        <w:jc w:val="both"/>
        <w:rPr>
          <w:sz w:val="18"/>
          <w:szCs w:val="18"/>
        </w:rPr>
      </w:pPr>
      <w:r w:rsidRPr="009279F9">
        <w:rPr>
          <w:sz w:val="18"/>
          <w:szCs w:val="18"/>
        </w:rPr>
        <w:t>All automatic equipment to comply with UL325 (USA and Canada).</w:t>
      </w:r>
    </w:p>
    <w:p w14:paraId="1368C31A" w14:textId="77777777" w:rsidR="009279F9" w:rsidRPr="009279F9" w:rsidRDefault="009279F9" w:rsidP="009279F9">
      <w:pPr>
        <w:pStyle w:val="ListParagraph"/>
        <w:tabs>
          <w:tab w:val="left" w:pos="-1080"/>
          <w:tab w:val="left" w:pos="-720"/>
          <w:tab w:val="left" w:pos="0"/>
          <w:tab w:val="left" w:pos="360"/>
          <w:tab w:val="left" w:pos="720"/>
          <w:tab w:val="left" w:pos="2160"/>
        </w:tabs>
        <w:spacing w:line="201" w:lineRule="auto"/>
        <w:jc w:val="both"/>
        <w:rPr>
          <w:sz w:val="18"/>
          <w:szCs w:val="18"/>
        </w:rPr>
      </w:pPr>
    </w:p>
    <w:p w14:paraId="5668A4C4" w14:textId="08E69614" w:rsidR="00A24731" w:rsidRPr="009279F9" w:rsidRDefault="009279F9" w:rsidP="009279F9">
      <w:pPr>
        <w:pStyle w:val="ListParagraph"/>
        <w:numPr>
          <w:ilvl w:val="0"/>
          <w:numId w:val="17"/>
        </w:numPr>
        <w:tabs>
          <w:tab w:val="left" w:pos="-1080"/>
          <w:tab w:val="left" w:pos="-720"/>
          <w:tab w:val="left" w:pos="0"/>
          <w:tab w:val="left" w:pos="360"/>
          <w:tab w:val="left" w:pos="720"/>
          <w:tab w:val="left" w:pos="2160"/>
        </w:tabs>
        <w:spacing w:line="201" w:lineRule="auto"/>
        <w:jc w:val="both"/>
        <w:rPr>
          <w:sz w:val="18"/>
          <w:szCs w:val="18"/>
        </w:rPr>
      </w:pPr>
      <w:r w:rsidRPr="009279F9">
        <w:rPr>
          <w:sz w:val="18"/>
          <w:szCs w:val="18"/>
        </w:rPr>
        <w:t>All automatic equipment to comply with ANSI A156.19.</w:t>
      </w:r>
    </w:p>
    <w:p w14:paraId="0785D896" w14:textId="77777777" w:rsidR="00A24731" w:rsidRPr="00A24731" w:rsidRDefault="00A24731" w:rsidP="00A24731">
      <w:pPr>
        <w:spacing w:after="0" w:line="240" w:lineRule="auto"/>
        <w:rPr>
          <w:b/>
          <w:bCs/>
          <w:sz w:val="18"/>
          <w:szCs w:val="18"/>
        </w:rPr>
      </w:pPr>
      <w:r w:rsidRPr="00A24731">
        <w:rPr>
          <w:b/>
          <w:bCs/>
          <w:sz w:val="18"/>
          <w:szCs w:val="18"/>
        </w:rPr>
        <w:t>1.04 SUBMITTALS</w:t>
      </w:r>
    </w:p>
    <w:p w14:paraId="34D29CC1"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0ED45CAD" w14:textId="77777777" w:rsidR="00A24731" w:rsidRPr="00A24731" w:rsidRDefault="00A24731" w:rsidP="00A24731">
      <w:pPr>
        <w:spacing w:after="0" w:line="240" w:lineRule="auto"/>
        <w:rPr>
          <w:sz w:val="18"/>
          <w:szCs w:val="18"/>
        </w:rPr>
      </w:pPr>
    </w:p>
    <w:p w14:paraId="03F4140C"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45B1B081" w14:textId="77777777" w:rsidR="00A24731" w:rsidRPr="00A24731" w:rsidRDefault="00A24731" w:rsidP="00A24731">
      <w:pPr>
        <w:spacing w:after="0" w:line="240" w:lineRule="auto"/>
        <w:rPr>
          <w:sz w:val="18"/>
          <w:szCs w:val="18"/>
        </w:rPr>
      </w:pPr>
    </w:p>
    <w:p w14:paraId="4CCD1BC8"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73AF961A" w14:textId="77777777" w:rsidR="00A24731" w:rsidRPr="00A24731" w:rsidRDefault="00A24731" w:rsidP="00A24731">
      <w:pPr>
        <w:spacing w:after="0" w:line="240" w:lineRule="auto"/>
        <w:rPr>
          <w:sz w:val="18"/>
          <w:szCs w:val="18"/>
        </w:rPr>
      </w:pPr>
    </w:p>
    <w:p w14:paraId="321E6A78"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53E73D5B" w14:textId="77777777" w:rsidR="00A24731" w:rsidRPr="00A24731" w:rsidRDefault="00A24731" w:rsidP="00A24731">
      <w:pPr>
        <w:spacing w:after="0" w:line="240" w:lineRule="auto"/>
        <w:rPr>
          <w:b/>
          <w:bCs/>
          <w:sz w:val="18"/>
          <w:szCs w:val="18"/>
        </w:rPr>
      </w:pPr>
    </w:p>
    <w:p w14:paraId="6929BC00"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011E3414"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3F1B94E9" w14:textId="77777777" w:rsidR="00A24731" w:rsidRPr="00A24731" w:rsidRDefault="00A24731" w:rsidP="00A24731">
      <w:pPr>
        <w:spacing w:after="0" w:line="240" w:lineRule="auto"/>
        <w:rPr>
          <w:b/>
          <w:bCs/>
          <w:sz w:val="18"/>
          <w:szCs w:val="18"/>
        </w:rPr>
      </w:pPr>
    </w:p>
    <w:p w14:paraId="202C82F1"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66A81849"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9B8A653" w14:textId="77777777" w:rsidR="00A24731" w:rsidRPr="00A24731" w:rsidRDefault="00A24731" w:rsidP="00A24731">
      <w:pPr>
        <w:spacing w:after="0" w:line="240" w:lineRule="auto"/>
        <w:rPr>
          <w:sz w:val="18"/>
          <w:szCs w:val="18"/>
        </w:rPr>
      </w:pPr>
    </w:p>
    <w:p w14:paraId="1BD19705"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529B5EA0" w14:textId="77777777" w:rsidR="00A24731" w:rsidRPr="00A24731" w:rsidRDefault="00A24731" w:rsidP="00A24731">
      <w:pPr>
        <w:spacing w:after="0" w:line="240" w:lineRule="auto"/>
        <w:rPr>
          <w:b/>
          <w:bCs/>
          <w:sz w:val="18"/>
          <w:szCs w:val="18"/>
        </w:rPr>
      </w:pPr>
    </w:p>
    <w:p w14:paraId="2D8A08BA" w14:textId="77777777" w:rsidR="00A24731" w:rsidRPr="00A24731" w:rsidRDefault="00A24731" w:rsidP="00A24731">
      <w:pPr>
        <w:spacing w:after="0" w:line="240" w:lineRule="auto"/>
        <w:rPr>
          <w:b/>
          <w:bCs/>
          <w:sz w:val="18"/>
          <w:szCs w:val="18"/>
        </w:rPr>
      </w:pPr>
      <w:r w:rsidRPr="00A24731">
        <w:rPr>
          <w:b/>
          <w:bCs/>
          <w:sz w:val="18"/>
          <w:szCs w:val="18"/>
        </w:rPr>
        <w:t>1.07 WARRANTY</w:t>
      </w:r>
    </w:p>
    <w:p w14:paraId="237D90ED" w14:textId="1118341E" w:rsidR="00A24731"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4EF65A20" w14:textId="77777777" w:rsidR="009279F9" w:rsidRPr="009279F9" w:rsidRDefault="009279F9" w:rsidP="009279F9">
      <w:pPr>
        <w:spacing w:after="0" w:line="240" w:lineRule="auto"/>
        <w:rPr>
          <w:sz w:val="18"/>
          <w:szCs w:val="18"/>
        </w:rPr>
      </w:pPr>
    </w:p>
    <w:p w14:paraId="5BEC64CD" w14:textId="77777777" w:rsidR="009279F9" w:rsidRPr="009279F9" w:rsidRDefault="009279F9" w:rsidP="009279F9">
      <w:pPr>
        <w:spacing w:after="0" w:line="240" w:lineRule="auto"/>
        <w:rPr>
          <w:b/>
          <w:bCs/>
          <w:sz w:val="18"/>
          <w:szCs w:val="18"/>
        </w:rPr>
      </w:pPr>
      <w:r w:rsidRPr="009279F9">
        <w:rPr>
          <w:b/>
          <w:bCs/>
          <w:sz w:val="18"/>
          <w:szCs w:val="18"/>
        </w:rPr>
        <w:t>1.08 COMPLIANCE</w:t>
      </w:r>
    </w:p>
    <w:p w14:paraId="16E3EAE3" w14:textId="14812DDA" w:rsidR="009279F9" w:rsidRPr="009279F9" w:rsidRDefault="009279F9" w:rsidP="009279F9">
      <w:pPr>
        <w:pStyle w:val="ListParagraph"/>
        <w:numPr>
          <w:ilvl w:val="0"/>
          <w:numId w:val="42"/>
        </w:numPr>
        <w:spacing w:after="0" w:line="240" w:lineRule="auto"/>
        <w:rPr>
          <w:sz w:val="18"/>
          <w:szCs w:val="18"/>
        </w:rPr>
      </w:pPr>
      <w:r w:rsidRPr="009279F9">
        <w:rPr>
          <w:sz w:val="18"/>
          <w:szCs w:val="18"/>
        </w:rPr>
        <w:t xml:space="preserve">A completed American Association of Automatic Door Manufacturers (AAADM) compliance form shall be submitted as proof of compliance with ANSI 156.19 Standard for power operated pedestrian doors.  Door(s) shall be </w:t>
      </w:r>
      <w:proofErr w:type="gramStart"/>
      <w:r w:rsidRPr="009279F9">
        <w:rPr>
          <w:sz w:val="18"/>
          <w:szCs w:val="18"/>
        </w:rPr>
        <w:t>inspected</w:t>
      </w:r>
      <w:proofErr w:type="gramEnd"/>
      <w:r w:rsidRPr="009279F9">
        <w:rPr>
          <w:sz w:val="18"/>
          <w:szCs w:val="18"/>
        </w:rPr>
        <w:t xml:space="preserve"> and a form shall be signed by an AAADM certified inspector prior to placing door(s) in operation.  </w:t>
      </w:r>
    </w:p>
    <w:p w14:paraId="232DA745" w14:textId="77777777" w:rsidR="00A24731" w:rsidRPr="00A24731" w:rsidRDefault="00A24731" w:rsidP="00A24731">
      <w:pPr>
        <w:spacing w:after="0" w:line="240" w:lineRule="auto"/>
        <w:rPr>
          <w:sz w:val="18"/>
          <w:szCs w:val="18"/>
        </w:rPr>
      </w:pPr>
    </w:p>
    <w:p w14:paraId="2976CD5F" w14:textId="77777777" w:rsidR="006904B2" w:rsidRPr="006904B2" w:rsidRDefault="006904B2" w:rsidP="006904B2">
      <w:pPr>
        <w:spacing w:after="0" w:line="240" w:lineRule="auto"/>
        <w:rPr>
          <w:b/>
          <w:bCs/>
          <w:sz w:val="18"/>
          <w:szCs w:val="18"/>
        </w:rPr>
      </w:pPr>
      <w:r w:rsidRPr="006904B2">
        <w:rPr>
          <w:b/>
          <w:bCs/>
          <w:sz w:val="18"/>
          <w:szCs w:val="18"/>
        </w:rPr>
        <w:t>PART 2-PRODUCTS</w:t>
      </w:r>
    </w:p>
    <w:p w14:paraId="4DB17E0B" w14:textId="77777777" w:rsidR="006904B2" w:rsidRPr="006904B2" w:rsidRDefault="006904B2" w:rsidP="006904B2">
      <w:pPr>
        <w:spacing w:after="0" w:line="240" w:lineRule="auto"/>
        <w:rPr>
          <w:bCs/>
          <w:sz w:val="18"/>
          <w:szCs w:val="18"/>
        </w:rPr>
      </w:pPr>
    </w:p>
    <w:p w14:paraId="2D3D3F3E"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21AFFFCC"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77F4F984"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0C1536F1"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24E963F0"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28ABC45B"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6098AC8D" w14:textId="77777777" w:rsidR="006904B2" w:rsidRPr="00AC61B9" w:rsidRDefault="006904B2" w:rsidP="00AC61B9">
      <w:pPr>
        <w:spacing w:after="0" w:line="240" w:lineRule="auto"/>
        <w:ind w:left="1080"/>
        <w:rPr>
          <w:sz w:val="18"/>
          <w:szCs w:val="18"/>
        </w:rPr>
      </w:pPr>
      <w:r w:rsidRPr="00AC61B9">
        <w:rPr>
          <w:sz w:val="18"/>
          <w:szCs w:val="18"/>
        </w:rPr>
        <w:t>Fax: (888) 679-3319</w:t>
      </w:r>
    </w:p>
    <w:p w14:paraId="5C2080BA"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65F741CD" w14:textId="77777777" w:rsidR="006904B2" w:rsidRPr="006904B2" w:rsidRDefault="006904B2" w:rsidP="006904B2">
      <w:pPr>
        <w:spacing w:after="0" w:line="240" w:lineRule="auto"/>
        <w:rPr>
          <w:b/>
          <w:sz w:val="18"/>
          <w:szCs w:val="18"/>
        </w:rPr>
      </w:pPr>
    </w:p>
    <w:p w14:paraId="59A43455" w14:textId="131E4035" w:rsidR="006904B2" w:rsidRPr="00C87326" w:rsidRDefault="006904B2" w:rsidP="006904B2">
      <w:pPr>
        <w:spacing w:after="0" w:line="240" w:lineRule="auto"/>
        <w:rPr>
          <w:b/>
          <w:bCs/>
          <w:sz w:val="18"/>
          <w:szCs w:val="18"/>
        </w:rPr>
      </w:pPr>
      <w:r w:rsidRPr="00C87326">
        <w:rPr>
          <w:b/>
          <w:bCs/>
          <w:sz w:val="18"/>
          <w:szCs w:val="18"/>
        </w:rPr>
        <w:t xml:space="preserve">2.02 </w:t>
      </w:r>
      <w:r w:rsidR="0034283F" w:rsidRPr="00C87326">
        <w:rPr>
          <w:b/>
          <w:bCs/>
          <w:sz w:val="18"/>
          <w:szCs w:val="18"/>
        </w:rPr>
        <w:t>AUTOMATIC SWING DOOR SYSTEM– LOW ENERGY – SURFACE APPLIED</w:t>
      </w:r>
    </w:p>
    <w:p w14:paraId="0B787913" w14:textId="45E3AB37" w:rsidR="006904B2" w:rsidRPr="00C87326" w:rsidRDefault="00744010" w:rsidP="006904B2">
      <w:pPr>
        <w:spacing w:after="0" w:line="240" w:lineRule="auto"/>
        <w:rPr>
          <w:b/>
          <w:bCs/>
          <w:sz w:val="18"/>
          <w:szCs w:val="18"/>
        </w:rPr>
      </w:pPr>
      <w:r w:rsidRPr="00C87326">
        <w:rPr>
          <w:b/>
          <w:bCs/>
          <w:sz w:val="18"/>
          <w:szCs w:val="18"/>
        </w:rPr>
        <w:t xml:space="preserve">Model </w:t>
      </w:r>
      <w:bookmarkStart w:id="1" w:name="_Hlk66784294"/>
      <w:r w:rsidRPr="00C87326">
        <w:rPr>
          <w:b/>
          <w:bCs/>
          <w:sz w:val="18"/>
          <w:szCs w:val="18"/>
        </w:rPr>
        <w:t xml:space="preserve">GT710, GT8310 or GT8710 Side Load </w:t>
      </w:r>
      <w:bookmarkEnd w:id="1"/>
      <w:r w:rsidRPr="00C87326">
        <w:rPr>
          <w:b/>
          <w:bCs/>
          <w:sz w:val="18"/>
          <w:szCs w:val="18"/>
        </w:rPr>
        <w:t>Swing Door System as indicated on door schedule and details.</w:t>
      </w:r>
    </w:p>
    <w:p w14:paraId="4A2C29C8" w14:textId="77777777" w:rsidR="00C87326" w:rsidRPr="00C87326" w:rsidRDefault="00C87326" w:rsidP="006904B2">
      <w:pPr>
        <w:spacing w:after="0" w:line="240" w:lineRule="auto"/>
        <w:rPr>
          <w:b/>
          <w:bCs/>
          <w:sz w:val="18"/>
          <w:szCs w:val="18"/>
        </w:rPr>
      </w:pPr>
    </w:p>
    <w:p w14:paraId="27C9795D" w14:textId="77E0D12E" w:rsidR="006904B2" w:rsidRPr="00C87326" w:rsidRDefault="006904B2" w:rsidP="00AC61B9">
      <w:pPr>
        <w:pStyle w:val="ListParagraph"/>
        <w:numPr>
          <w:ilvl w:val="0"/>
          <w:numId w:val="29"/>
        </w:numPr>
        <w:spacing w:after="0" w:line="240" w:lineRule="auto"/>
        <w:rPr>
          <w:sz w:val="18"/>
          <w:szCs w:val="18"/>
        </w:rPr>
      </w:pPr>
      <w:r w:rsidRPr="00C87326">
        <w:rPr>
          <w:sz w:val="18"/>
          <w:szCs w:val="18"/>
        </w:rPr>
        <w:t xml:space="preserve">Mode of operation: </w:t>
      </w:r>
      <w:r w:rsidR="005750A0" w:rsidRPr="00C87326">
        <w:rPr>
          <w:sz w:val="18"/>
          <w:szCs w:val="18"/>
        </w:rPr>
        <w:t>Hydraulic Close operator shall open door by energizing motor and shall stop door by electrically reducing voltage and stalling motor against mechanical stop. Door shall close slowly by means of an adjustable hydraulic closer independent of the motor and electric control. Closing speed shall be fully adjustable. Manual door operation shall require less than 15 pounds of force applied to door stile. System shall also operate as a manual door in event of a power failure. Hold open time shall be adjustable from 1-60 seconds.</w:t>
      </w:r>
    </w:p>
    <w:p w14:paraId="7741A5BF" w14:textId="77777777" w:rsidR="006904B2" w:rsidRPr="00C87326" w:rsidRDefault="006904B2" w:rsidP="006904B2">
      <w:pPr>
        <w:spacing w:after="0" w:line="240" w:lineRule="auto"/>
        <w:rPr>
          <w:sz w:val="18"/>
          <w:szCs w:val="18"/>
        </w:rPr>
      </w:pPr>
    </w:p>
    <w:p w14:paraId="7C1FB0D6" w14:textId="153F3FB7" w:rsidR="005750A0" w:rsidRPr="00C87326" w:rsidRDefault="006904B2" w:rsidP="005750A0">
      <w:pPr>
        <w:pStyle w:val="ListParagraph"/>
        <w:numPr>
          <w:ilvl w:val="0"/>
          <w:numId w:val="29"/>
        </w:numPr>
        <w:spacing w:after="0" w:line="240" w:lineRule="auto"/>
        <w:rPr>
          <w:sz w:val="18"/>
          <w:szCs w:val="18"/>
        </w:rPr>
      </w:pPr>
      <w:r w:rsidRPr="00C87326">
        <w:rPr>
          <w:sz w:val="18"/>
          <w:szCs w:val="18"/>
        </w:rPr>
        <w:t xml:space="preserve">Types / Configurations: </w:t>
      </w:r>
    </w:p>
    <w:p w14:paraId="1598D094" w14:textId="67AA931D" w:rsidR="00C87326" w:rsidRPr="00C87326" w:rsidRDefault="00C87326" w:rsidP="00C87326">
      <w:pPr>
        <w:pStyle w:val="ListParagraph"/>
        <w:numPr>
          <w:ilvl w:val="0"/>
          <w:numId w:val="46"/>
        </w:numPr>
        <w:spacing w:after="0" w:line="240" w:lineRule="auto"/>
        <w:rPr>
          <w:sz w:val="18"/>
          <w:szCs w:val="18"/>
        </w:rPr>
      </w:pPr>
      <w:r w:rsidRPr="00C87326">
        <w:rPr>
          <w:sz w:val="18"/>
          <w:szCs w:val="18"/>
        </w:rPr>
        <w:t>GT710 Rounded Conversion Unit Side Load</w:t>
      </w:r>
    </w:p>
    <w:p w14:paraId="4AC89F65" w14:textId="5E3411EC" w:rsidR="00C87326" w:rsidRDefault="00C87326" w:rsidP="00C87326">
      <w:pPr>
        <w:pStyle w:val="ListParagraph"/>
        <w:numPr>
          <w:ilvl w:val="0"/>
          <w:numId w:val="46"/>
        </w:numPr>
        <w:spacing w:after="0" w:line="240" w:lineRule="auto"/>
        <w:rPr>
          <w:sz w:val="18"/>
          <w:szCs w:val="18"/>
        </w:rPr>
      </w:pPr>
      <w:r w:rsidRPr="00C87326">
        <w:rPr>
          <w:sz w:val="18"/>
          <w:szCs w:val="18"/>
        </w:rPr>
        <w:t>GT8310</w:t>
      </w:r>
      <w:r>
        <w:rPr>
          <w:sz w:val="18"/>
          <w:szCs w:val="18"/>
        </w:rPr>
        <w:t xml:space="preserve"> Overhead Concealed Side Load</w:t>
      </w:r>
    </w:p>
    <w:p w14:paraId="367C1337" w14:textId="1F54B61B" w:rsidR="005750A0" w:rsidRPr="00C87326" w:rsidRDefault="00C87326" w:rsidP="00C87326">
      <w:pPr>
        <w:pStyle w:val="ListParagraph"/>
        <w:numPr>
          <w:ilvl w:val="0"/>
          <w:numId w:val="46"/>
        </w:numPr>
        <w:spacing w:after="0" w:line="240" w:lineRule="auto"/>
        <w:rPr>
          <w:sz w:val="18"/>
          <w:szCs w:val="18"/>
        </w:rPr>
      </w:pPr>
      <w:r w:rsidRPr="00C87326">
        <w:rPr>
          <w:sz w:val="18"/>
          <w:szCs w:val="18"/>
        </w:rPr>
        <w:t xml:space="preserve">GT8710 </w:t>
      </w:r>
      <w:r>
        <w:rPr>
          <w:sz w:val="18"/>
          <w:szCs w:val="18"/>
        </w:rPr>
        <w:t xml:space="preserve">Squared Conversion Unit </w:t>
      </w:r>
      <w:r w:rsidRPr="00C87326">
        <w:rPr>
          <w:sz w:val="18"/>
          <w:szCs w:val="18"/>
        </w:rPr>
        <w:t>Side Load</w:t>
      </w:r>
      <w:r>
        <w:rPr>
          <w:sz w:val="18"/>
          <w:szCs w:val="18"/>
        </w:rPr>
        <w:t xml:space="preserve"> </w:t>
      </w:r>
    </w:p>
    <w:p w14:paraId="0663F8E2" w14:textId="77777777" w:rsidR="005750A0" w:rsidRPr="00C87326" w:rsidRDefault="005750A0" w:rsidP="005750A0">
      <w:pPr>
        <w:spacing w:after="0" w:line="240" w:lineRule="auto"/>
        <w:ind w:left="720"/>
        <w:rPr>
          <w:sz w:val="18"/>
          <w:szCs w:val="18"/>
        </w:rPr>
      </w:pPr>
    </w:p>
    <w:p w14:paraId="58A8D499" w14:textId="77777777" w:rsidR="006904B2" w:rsidRPr="00C87326" w:rsidRDefault="006904B2" w:rsidP="00AC61B9">
      <w:pPr>
        <w:pStyle w:val="ListParagraph"/>
        <w:numPr>
          <w:ilvl w:val="0"/>
          <w:numId w:val="29"/>
        </w:numPr>
        <w:spacing w:after="0" w:line="240" w:lineRule="auto"/>
        <w:rPr>
          <w:sz w:val="18"/>
          <w:szCs w:val="18"/>
        </w:rPr>
      </w:pPr>
      <w:r w:rsidRPr="00C87326">
        <w:rPr>
          <w:sz w:val="18"/>
          <w:szCs w:val="18"/>
        </w:rPr>
        <w:t>Product Components:</w:t>
      </w:r>
    </w:p>
    <w:p w14:paraId="6A1AA55E" w14:textId="77777777" w:rsidR="005750A0" w:rsidRPr="00C87326" w:rsidRDefault="005750A0" w:rsidP="005750A0">
      <w:pPr>
        <w:pStyle w:val="ListParagraph"/>
        <w:numPr>
          <w:ilvl w:val="0"/>
          <w:numId w:val="44"/>
        </w:numPr>
        <w:tabs>
          <w:tab w:val="left" w:pos="-3199"/>
          <w:tab w:val="left" w:pos="-1039"/>
          <w:tab w:val="left" w:pos="-720"/>
          <w:tab w:val="left" w:pos="0"/>
          <w:tab w:val="left" w:pos="322"/>
          <w:tab w:val="left" w:pos="592"/>
          <w:tab w:val="left" w:pos="1440"/>
        </w:tabs>
        <w:jc w:val="both"/>
        <w:rPr>
          <w:sz w:val="18"/>
          <w:szCs w:val="18"/>
        </w:rPr>
      </w:pPr>
      <w:r w:rsidRPr="00C87326">
        <w:rPr>
          <w:sz w:val="18"/>
          <w:szCs w:val="18"/>
        </w:rPr>
        <w:t>Operator Housing</w:t>
      </w:r>
    </w:p>
    <w:p w14:paraId="1B470029" w14:textId="77777777" w:rsidR="005750A0" w:rsidRPr="00C87326" w:rsidRDefault="005750A0" w:rsidP="005750A0">
      <w:pPr>
        <w:pStyle w:val="ListParagraph"/>
        <w:numPr>
          <w:ilvl w:val="0"/>
          <w:numId w:val="44"/>
        </w:numPr>
        <w:tabs>
          <w:tab w:val="left" w:pos="-3199"/>
          <w:tab w:val="left" w:pos="-1039"/>
          <w:tab w:val="left" w:pos="-720"/>
          <w:tab w:val="left" w:pos="0"/>
          <w:tab w:val="left" w:pos="322"/>
          <w:tab w:val="left" w:pos="592"/>
          <w:tab w:val="left" w:pos="1440"/>
        </w:tabs>
        <w:jc w:val="both"/>
        <w:rPr>
          <w:sz w:val="18"/>
          <w:szCs w:val="18"/>
        </w:rPr>
      </w:pPr>
      <w:r w:rsidRPr="00C87326">
        <w:rPr>
          <w:sz w:val="18"/>
          <w:szCs w:val="18"/>
        </w:rPr>
        <w:t>NABCO GT710 (C.U.), GT8310 (OHC) &amp; GT8710 (C.U.) Swing Door Operator</w:t>
      </w:r>
    </w:p>
    <w:p w14:paraId="0DDDE5C9" w14:textId="77777777" w:rsidR="005750A0" w:rsidRPr="00C87326" w:rsidRDefault="005750A0" w:rsidP="005750A0">
      <w:pPr>
        <w:pStyle w:val="ListParagraph"/>
        <w:numPr>
          <w:ilvl w:val="0"/>
          <w:numId w:val="44"/>
        </w:numPr>
        <w:tabs>
          <w:tab w:val="left" w:pos="-3199"/>
          <w:tab w:val="left" w:pos="-1039"/>
          <w:tab w:val="left" w:pos="-720"/>
          <w:tab w:val="left" w:pos="0"/>
          <w:tab w:val="left" w:pos="322"/>
          <w:tab w:val="left" w:pos="592"/>
          <w:tab w:val="left" w:pos="1440"/>
        </w:tabs>
        <w:jc w:val="both"/>
        <w:rPr>
          <w:sz w:val="18"/>
          <w:szCs w:val="18"/>
        </w:rPr>
      </w:pPr>
      <w:r w:rsidRPr="00C87326">
        <w:rPr>
          <w:sz w:val="18"/>
          <w:szCs w:val="18"/>
        </w:rPr>
        <w:t>Microprocessor Control</w:t>
      </w:r>
    </w:p>
    <w:p w14:paraId="14C50F0A" w14:textId="77777777" w:rsidR="005750A0" w:rsidRPr="00C87326" w:rsidRDefault="005750A0" w:rsidP="005750A0">
      <w:pPr>
        <w:pStyle w:val="ListParagraph"/>
        <w:numPr>
          <w:ilvl w:val="0"/>
          <w:numId w:val="44"/>
        </w:numPr>
        <w:tabs>
          <w:tab w:val="left" w:pos="-3199"/>
          <w:tab w:val="left" w:pos="-1039"/>
          <w:tab w:val="left" w:pos="-720"/>
          <w:tab w:val="left" w:pos="0"/>
          <w:tab w:val="left" w:pos="322"/>
          <w:tab w:val="left" w:pos="592"/>
          <w:tab w:val="left" w:pos="1440"/>
        </w:tabs>
        <w:jc w:val="both"/>
        <w:rPr>
          <w:sz w:val="18"/>
          <w:szCs w:val="18"/>
        </w:rPr>
      </w:pPr>
      <w:r w:rsidRPr="00C87326">
        <w:rPr>
          <w:sz w:val="18"/>
          <w:szCs w:val="18"/>
        </w:rPr>
        <w:t>Connecting Hardware</w:t>
      </w:r>
    </w:p>
    <w:p w14:paraId="66DE9CE4"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jc w:val="both"/>
        <w:rPr>
          <w:sz w:val="18"/>
          <w:szCs w:val="18"/>
        </w:rPr>
      </w:pPr>
    </w:p>
    <w:p w14:paraId="0535C1C1"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r w:rsidRPr="00C87326">
        <w:rPr>
          <w:sz w:val="18"/>
          <w:szCs w:val="18"/>
        </w:rPr>
        <w:t>1a) Operator Housing for the GT710 shall be 5 3/4" (146mm) deep by 6" (152mm) high aluminum extrusion with finished end caps and shall be prepared for mounting to new or existing door frames. Housing cover shall be removable to provide service access. Plastic covers shall not be acceptable.</w:t>
      </w:r>
    </w:p>
    <w:p w14:paraId="7A56C44E"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p>
    <w:p w14:paraId="6DB5D134"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r w:rsidRPr="00C87326">
        <w:rPr>
          <w:sz w:val="18"/>
          <w:szCs w:val="18"/>
        </w:rPr>
        <w:t>1b) Operator Housing for the GT8310 &amp; GT8710 shall be 5 1/2" (140mm) deep by 6" (152mm) high aluminum extrusion with finished end caps and shall be prepared for mounting to new or existing door frames. Hinged housing cover shall be able to be raised and secured or removed to provide service access. Plastic covers shall not be acceptable.</w:t>
      </w:r>
    </w:p>
    <w:p w14:paraId="7327B53E"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r w:rsidRPr="00C87326">
        <w:rPr>
          <w:sz w:val="18"/>
          <w:szCs w:val="18"/>
        </w:rPr>
        <w:lastRenderedPageBreak/>
        <w:t>1c) All structural sections shall have a minimum thickness of .166” (4mm) and shall be fabricated of 6063-T5 aluminum alloys.  Housing cover shall be removable to provide service access and shall be extruded from 6063-T5 aluminum alloys to a minimum thickness of .100” (3mm). Plastic covers shall not be acceptable.</w:t>
      </w:r>
    </w:p>
    <w:p w14:paraId="55610761" w14:textId="77777777" w:rsidR="005750A0" w:rsidRPr="00C87326" w:rsidRDefault="005750A0" w:rsidP="005750A0">
      <w:pPr>
        <w:pStyle w:val="ListParagraph"/>
        <w:tabs>
          <w:tab w:val="left" w:pos="-1080"/>
          <w:tab w:val="left" w:pos="-720"/>
          <w:tab w:val="left" w:pos="0"/>
          <w:tab w:val="left" w:pos="360"/>
          <w:tab w:val="left" w:pos="720"/>
          <w:tab w:val="left" w:pos="2160"/>
        </w:tabs>
        <w:spacing w:line="218" w:lineRule="auto"/>
        <w:ind w:left="952"/>
        <w:jc w:val="both"/>
        <w:rPr>
          <w:sz w:val="18"/>
          <w:szCs w:val="18"/>
        </w:rPr>
      </w:pPr>
    </w:p>
    <w:p w14:paraId="0664F7D2" w14:textId="77777777" w:rsidR="005750A0" w:rsidRPr="00C87326" w:rsidRDefault="005750A0" w:rsidP="005750A0">
      <w:pPr>
        <w:pStyle w:val="ListParagraph"/>
        <w:tabs>
          <w:tab w:val="left" w:pos="-1080"/>
          <w:tab w:val="left" w:pos="-720"/>
          <w:tab w:val="left" w:pos="0"/>
          <w:tab w:val="left" w:pos="360"/>
          <w:tab w:val="left" w:pos="720"/>
          <w:tab w:val="left" w:pos="2160"/>
        </w:tabs>
        <w:spacing w:line="218" w:lineRule="auto"/>
        <w:ind w:left="952"/>
        <w:jc w:val="both"/>
        <w:rPr>
          <w:sz w:val="18"/>
          <w:szCs w:val="18"/>
        </w:rPr>
      </w:pPr>
      <w:r w:rsidRPr="00C87326">
        <w:rPr>
          <w:sz w:val="18"/>
          <w:szCs w:val="18"/>
        </w:rPr>
        <w:t>1d) Finish: Aluminum shall have a standard finish of AA-M12-C22-A31 (204R1, clear) or AA-M12-C22-A44 (dark bronze).  Black and special finishes are available upon request.</w:t>
      </w:r>
    </w:p>
    <w:p w14:paraId="6A83F61F" w14:textId="77777777" w:rsidR="005750A0" w:rsidRPr="00C87326" w:rsidRDefault="005750A0" w:rsidP="005750A0">
      <w:pPr>
        <w:pStyle w:val="ListParagraph"/>
        <w:tabs>
          <w:tab w:val="left" w:pos="-1080"/>
          <w:tab w:val="left" w:pos="-720"/>
          <w:tab w:val="left" w:pos="0"/>
          <w:tab w:val="left" w:pos="360"/>
          <w:tab w:val="left" w:pos="720"/>
          <w:tab w:val="left" w:pos="2160"/>
        </w:tabs>
        <w:spacing w:line="218" w:lineRule="auto"/>
        <w:ind w:left="952"/>
        <w:jc w:val="both"/>
        <w:rPr>
          <w:sz w:val="18"/>
          <w:szCs w:val="18"/>
        </w:rPr>
      </w:pPr>
    </w:p>
    <w:p w14:paraId="6386045C"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r w:rsidRPr="00C87326">
        <w:rPr>
          <w:sz w:val="18"/>
          <w:szCs w:val="18"/>
        </w:rPr>
        <w:t>2) Power Operator completely assembled unit shall include silent bevel gear and roller chain transmission. Gears and chain coated with a special lubricant for extreme temperature conditions. Closer to be an adjustable self- contained, sealed, spring/hydraulic unit. Attached to transmission system shall be a DC shunt-wound permanent magnet motor with sealed ball bearings and motor mounted position encoder for exact door positioning and control. Door systems utilizing mechanical or magnetic position switches in motor encoder for determining door position shall not be approved. Motor shall operate from 115-volt supply and require less than 5 amps at full stall.  Systems that require door panels to be removed for servicing the motor-operator shall not be approved.</w:t>
      </w:r>
    </w:p>
    <w:p w14:paraId="27623C5A"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p>
    <w:p w14:paraId="7EB216FE"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r w:rsidRPr="00C87326">
        <w:rPr>
          <w:sz w:val="18"/>
          <w:szCs w:val="18"/>
        </w:rPr>
        <w:t xml:space="preserve">3) </w:t>
      </w:r>
      <w:bookmarkStart w:id="2" w:name="_Hlk66185987"/>
      <w:r w:rsidRPr="00C87326">
        <w:rPr>
          <w:sz w:val="18"/>
          <w:szCs w:val="18"/>
        </w:rPr>
        <w:t xml:space="preserve">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 and safety signal inputs shall be available and able to be switched programmatically.  Non-critical error resetting to be accomplished via cycling of </w:t>
      </w:r>
      <w:proofErr w:type="gramStart"/>
      <w:r w:rsidRPr="00C87326">
        <w:rPr>
          <w:sz w:val="18"/>
          <w:szCs w:val="18"/>
        </w:rPr>
        <w:t>On</w:t>
      </w:r>
      <w:proofErr w:type="gramEnd"/>
      <w:r w:rsidRPr="00C87326">
        <w:rPr>
          <w:sz w:val="18"/>
          <w:szCs w:val="18"/>
        </w:rPr>
        <w:t>/Off Mode Switch. The processor shall be capable of providing information on the number of operations and error codes for maintenance purposes.  Adjustable opening and closing speeds shall be set in accordance with ANSI 156.19.  Control shall include time delay, Push-N-Go functionality and sequential mode operation.  All adjustments shall be specific and reproducible.</w:t>
      </w:r>
      <w:bookmarkEnd w:id="2"/>
    </w:p>
    <w:p w14:paraId="1129075C" w14:textId="77777777" w:rsidR="005750A0"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p>
    <w:p w14:paraId="33992154" w14:textId="375B15DB" w:rsidR="006904B2" w:rsidRPr="00C87326" w:rsidRDefault="005750A0" w:rsidP="005750A0">
      <w:pPr>
        <w:pStyle w:val="ListParagraph"/>
        <w:tabs>
          <w:tab w:val="left" w:pos="-3199"/>
          <w:tab w:val="left" w:pos="-1039"/>
          <w:tab w:val="left" w:pos="-720"/>
          <w:tab w:val="left" w:pos="0"/>
          <w:tab w:val="left" w:pos="322"/>
          <w:tab w:val="left" w:pos="592"/>
          <w:tab w:val="left" w:pos="1440"/>
        </w:tabs>
        <w:ind w:left="952"/>
        <w:jc w:val="both"/>
        <w:rPr>
          <w:sz w:val="18"/>
          <w:szCs w:val="18"/>
        </w:rPr>
      </w:pPr>
      <w:r w:rsidRPr="00C87326">
        <w:rPr>
          <w:sz w:val="18"/>
          <w:szCs w:val="18"/>
        </w:rPr>
        <w:t>4) Connecting Hardware:  Conversion Unit (C.U.) outswing doors shall be connected to operator by a two-piece drive arm with self-aligning rod ends and connecting door bracket for push-type operation. Inswing drive arm with a urethane covered roller, shall ride in a track fabricated of 6061-T6 or A380 aluminum alloy attached to the door rail where required for pull-type operation.  Overhead Concealed (OHC) power operator drive arm to door with a pin linkage rotating in a self-lubricated bearing, within a self-adjusting slide block, traveling in an interconnected steel track and top door pivot assembly.  The (OHC) unit will independently support the door on heavy-duty steel top and bottom door pivots.  To allow for durability and easy serviceability, the door shall not pivot on shaft of operator.</w:t>
      </w:r>
    </w:p>
    <w:p w14:paraId="7BF34600" w14:textId="77777777" w:rsidR="00C87326" w:rsidRPr="00C87326" w:rsidRDefault="00C87326" w:rsidP="00C87326">
      <w:pPr>
        <w:tabs>
          <w:tab w:val="left" w:pos="-3199"/>
          <w:tab w:val="left" w:pos="-1039"/>
          <w:tab w:val="left" w:pos="-720"/>
          <w:tab w:val="left" w:pos="0"/>
          <w:tab w:val="left" w:pos="322"/>
          <w:tab w:val="left" w:pos="592"/>
          <w:tab w:val="left" w:pos="1440"/>
        </w:tabs>
        <w:jc w:val="both"/>
        <w:rPr>
          <w:b/>
          <w:bCs/>
          <w:sz w:val="18"/>
          <w:szCs w:val="18"/>
        </w:rPr>
      </w:pPr>
      <w:r w:rsidRPr="00C87326">
        <w:rPr>
          <w:b/>
          <w:bCs/>
          <w:sz w:val="18"/>
          <w:szCs w:val="18"/>
        </w:rPr>
        <w:t>2.03 ACTIVATING DEVICES</w:t>
      </w:r>
    </w:p>
    <w:p w14:paraId="3ED17459" w14:textId="3166213E" w:rsidR="00C87326" w:rsidRPr="00C87326" w:rsidRDefault="00C87326" w:rsidP="00C87326">
      <w:pPr>
        <w:pStyle w:val="ListParagraph"/>
        <w:numPr>
          <w:ilvl w:val="0"/>
          <w:numId w:val="47"/>
        </w:numPr>
        <w:tabs>
          <w:tab w:val="left" w:pos="-3199"/>
          <w:tab w:val="left" w:pos="-1039"/>
          <w:tab w:val="left" w:pos="-720"/>
          <w:tab w:val="left" w:pos="0"/>
          <w:tab w:val="left" w:pos="322"/>
          <w:tab w:val="left" w:pos="592"/>
          <w:tab w:val="left" w:pos="1440"/>
        </w:tabs>
        <w:jc w:val="both"/>
        <w:rPr>
          <w:sz w:val="18"/>
          <w:szCs w:val="18"/>
        </w:rPr>
      </w:pPr>
      <w:r w:rsidRPr="00C87326">
        <w:rPr>
          <w:sz w:val="18"/>
          <w:szCs w:val="18"/>
        </w:rPr>
        <w:t>Wall Switches: 6", 4-1/2” diameter stainless steel surface or flush mounted, engraved or plain, as provided by NABCO ENTRANCES INC.</w:t>
      </w:r>
    </w:p>
    <w:p w14:paraId="49C711C0" w14:textId="0AED88EB" w:rsidR="00C87326" w:rsidRPr="00C87326" w:rsidRDefault="00C87326" w:rsidP="00C87326">
      <w:pPr>
        <w:pStyle w:val="ListParagraph"/>
        <w:numPr>
          <w:ilvl w:val="0"/>
          <w:numId w:val="47"/>
        </w:numPr>
        <w:tabs>
          <w:tab w:val="left" w:pos="-3199"/>
          <w:tab w:val="left" w:pos="-1039"/>
          <w:tab w:val="left" w:pos="-720"/>
          <w:tab w:val="left" w:pos="0"/>
          <w:tab w:val="left" w:pos="322"/>
          <w:tab w:val="left" w:pos="592"/>
          <w:tab w:val="left" w:pos="1440"/>
        </w:tabs>
        <w:jc w:val="both"/>
        <w:rPr>
          <w:sz w:val="18"/>
          <w:szCs w:val="18"/>
        </w:rPr>
      </w:pPr>
      <w:r w:rsidRPr="00C87326">
        <w:rPr>
          <w:sz w:val="18"/>
          <w:szCs w:val="18"/>
        </w:rPr>
        <w:t>Optional activators and safety sensors are available - See Product Catalog.</w:t>
      </w:r>
    </w:p>
    <w:p w14:paraId="505994CF"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7AEB805" w14:textId="77777777" w:rsidR="00AC61B9" w:rsidRPr="00AC61B9" w:rsidRDefault="00AC61B9" w:rsidP="00AC61B9">
      <w:pPr>
        <w:spacing w:after="0" w:line="240" w:lineRule="auto"/>
        <w:rPr>
          <w:sz w:val="18"/>
          <w:szCs w:val="18"/>
        </w:rPr>
      </w:pPr>
    </w:p>
    <w:p w14:paraId="24D66418"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4FCAC31C"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30ABF392" w14:textId="77777777" w:rsidR="00AC61B9" w:rsidRPr="00AC61B9" w:rsidRDefault="00AC61B9" w:rsidP="00AC61B9">
      <w:pPr>
        <w:spacing w:after="0" w:line="240" w:lineRule="auto"/>
        <w:rPr>
          <w:sz w:val="18"/>
          <w:szCs w:val="18"/>
        </w:rPr>
      </w:pPr>
    </w:p>
    <w:p w14:paraId="4FABFF2E"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14696B12"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2B3D3F79" w14:textId="77777777" w:rsidR="00AC61B9" w:rsidRPr="00AC61B9" w:rsidRDefault="00AC61B9" w:rsidP="00AC61B9">
      <w:pPr>
        <w:spacing w:after="0" w:line="240" w:lineRule="auto"/>
        <w:rPr>
          <w:sz w:val="18"/>
          <w:szCs w:val="18"/>
        </w:rPr>
      </w:pPr>
    </w:p>
    <w:p w14:paraId="6503ACE1" w14:textId="77777777" w:rsidR="00C87326" w:rsidRDefault="00C87326">
      <w:pPr>
        <w:rPr>
          <w:b/>
          <w:bCs/>
          <w:sz w:val="18"/>
          <w:szCs w:val="18"/>
        </w:rPr>
      </w:pPr>
      <w:r>
        <w:rPr>
          <w:b/>
          <w:bCs/>
          <w:sz w:val="18"/>
          <w:szCs w:val="18"/>
        </w:rPr>
        <w:br w:type="page"/>
      </w:r>
    </w:p>
    <w:p w14:paraId="67B8C5B1" w14:textId="3FB02EE4" w:rsidR="00AC61B9" w:rsidRPr="00AC61B9" w:rsidRDefault="00AC61B9" w:rsidP="00AC61B9">
      <w:pPr>
        <w:spacing w:after="0" w:line="240" w:lineRule="auto"/>
        <w:rPr>
          <w:b/>
          <w:bCs/>
          <w:sz w:val="18"/>
          <w:szCs w:val="18"/>
        </w:rPr>
      </w:pPr>
      <w:r w:rsidRPr="00AC61B9">
        <w:rPr>
          <w:b/>
          <w:bCs/>
          <w:sz w:val="18"/>
          <w:szCs w:val="18"/>
        </w:rPr>
        <w:lastRenderedPageBreak/>
        <w:t>*COVER NOTE TO SPECIFICATION WRITER</w:t>
      </w:r>
    </w:p>
    <w:p w14:paraId="3685151B"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2A8785AD" w14:textId="77777777" w:rsidR="00AC61B9" w:rsidRDefault="00AC61B9" w:rsidP="00AC61B9">
      <w:pPr>
        <w:pStyle w:val="ListParagraph"/>
        <w:spacing w:after="0" w:line="240" w:lineRule="auto"/>
        <w:rPr>
          <w:sz w:val="18"/>
          <w:szCs w:val="18"/>
        </w:rPr>
      </w:pPr>
    </w:p>
    <w:p w14:paraId="2C2001A9"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62EC72A1" w14:textId="77777777" w:rsidR="00AC61B9" w:rsidRPr="00AC61B9" w:rsidRDefault="00AC61B9" w:rsidP="00AC61B9">
      <w:pPr>
        <w:spacing w:after="0" w:line="240" w:lineRule="auto"/>
        <w:rPr>
          <w:sz w:val="18"/>
          <w:szCs w:val="18"/>
        </w:rPr>
      </w:pPr>
      <w:r w:rsidRPr="00AC61B9">
        <w:rPr>
          <w:sz w:val="18"/>
          <w:szCs w:val="18"/>
        </w:rPr>
        <w:t xml:space="preserve"> </w:t>
      </w:r>
    </w:p>
    <w:p w14:paraId="23F67A35"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41BB166D" w14:textId="77777777" w:rsidR="00AC61B9" w:rsidRDefault="00AC61B9" w:rsidP="00AC61B9">
      <w:pPr>
        <w:spacing w:after="0" w:line="240" w:lineRule="auto"/>
        <w:rPr>
          <w:sz w:val="18"/>
          <w:szCs w:val="18"/>
        </w:rPr>
      </w:pPr>
    </w:p>
    <w:p w14:paraId="41581EE7" w14:textId="77777777" w:rsidR="00AC61B9" w:rsidRPr="00AC61B9" w:rsidRDefault="00AC61B9" w:rsidP="00AC61B9">
      <w:pPr>
        <w:spacing w:after="0" w:line="240" w:lineRule="auto"/>
        <w:rPr>
          <w:sz w:val="18"/>
          <w:szCs w:val="18"/>
        </w:rPr>
      </w:pPr>
    </w:p>
    <w:p w14:paraId="6CA64C72"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DF2B" w14:textId="77777777" w:rsidR="009D0584" w:rsidRDefault="009D0584" w:rsidP="003E7C51">
      <w:pPr>
        <w:spacing w:after="0" w:line="240" w:lineRule="auto"/>
      </w:pPr>
      <w:r>
        <w:separator/>
      </w:r>
    </w:p>
  </w:endnote>
  <w:endnote w:type="continuationSeparator" w:id="0">
    <w:p w14:paraId="6233B055" w14:textId="77777777" w:rsidR="009D0584" w:rsidRDefault="009D0584"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A6986" w14:textId="5375CEFB"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32475863" wp14:editId="76168C27">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101EA9B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0362859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5ABA1BB"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546885C2"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75863"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101EA9B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0362859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75ABA1BB"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546885C2"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2D4DB6">
      <w:rPr>
        <w:noProof/>
        <w:sz w:val="20"/>
        <w:szCs w:val="20"/>
      </w:rPr>
      <w:t>1/22/2025</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396D" w14:textId="77777777" w:rsidR="009D0584" w:rsidRDefault="009D0584" w:rsidP="003E7C51">
      <w:pPr>
        <w:spacing w:after="0" w:line="240" w:lineRule="auto"/>
      </w:pPr>
      <w:r>
        <w:separator/>
      </w:r>
    </w:p>
  </w:footnote>
  <w:footnote w:type="continuationSeparator" w:id="0">
    <w:p w14:paraId="3E9525D3" w14:textId="77777777" w:rsidR="009D0584" w:rsidRDefault="009D0584"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7814"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6485983" wp14:editId="409EB0E2">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508C4C3A" w14:textId="77777777" w:rsidR="00C87326" w:rsidRPr="00C87326" w:rsidRDefault="009279F9" w:rsidP="00B73B21">
                          <w:pPr>
                            <w:spacing w:after="0" w:line="240" w:lineRule="auto"/>
                            <w:jc w:val="center"/>
                            <w:rPr>
                              <w:b/>
                              <w:bCs/>
                            </w:rPr>
                          </w:pPr>
                          <w:r w:rsidRPr="00C87326">
                            <w:rPr>
                              <w:b/>
                              <w:bCs/>
                            </w:rPr>
                            <w:t xml:space="preserve">GT710, GT8310 &amp; GT8710 SWING OPERATOR </w:t>
                          </w:r>
                        </w:p>
                        <w:p w14:paraId="0CB4C20A" w14:textId="72520B66" w:rsidR="00B73B21" w:rsidRPr="00C87326" w:rsidRDefault="009279F9" w:rsidP="00B73B21">
                          <w:pPr>
                            <w:spacing w:after="0" w:line="240" w:lineRule="auto"/>
                            <w:jc w:val="center"/>
                            <w:rPr>
                              <w:b/>
                              <w:bCs/>
                            </w:rPr>
                          </w:pPr>
                          <w:r w:rsidRPr="00C87326">
                            <w:rPr>
                              <w:b/>
                              <w:bCs/>
                            </w:rPr>
                            <w:t>LOW ENERGY</w:t>
                          </w:r>
                        </w:p>
                        <w:p w14:paraId="0D84B7AD" w14:textId="77777777" w:rsidR="00B73B21" w:rsidRPr="00B73B21" w:rsidRDefault="00B73B21" w:rsidP="00B73B21">
                          <w:pPr>
                            <w:spacing w:after="0" w:line="240" w:lineRule="auto"/>
                            <w:jc w:val="center"/>
                            <w:rPr>
                              <w:b/>
                              <w:bCs/>
                            </w:rPr>
                          </w:pPr>
                          <w:r w:rsidRPr="00B73B21">
                            <w:rPr>
                              <w:b/>
                              <w:bCs/>
                            </w:rPr>
                            <w:t>Suggested Architectural Specifications</w:t>
                          </w:r>
                        </w:p>
                        <w:p w14:paraId="37872A9C"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85983"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508C4C3A" w14:textId="77777777" w:rsidR="00C87326" w:rsidRPr="00C87326" w:rsidRDefault="009279F9" w:rsidP="00B73B21">
                    <w:pPr>
                      <w:spacing w:after="0" w:line="240" w:lineRule="auto"/>
                      <w:jc w:val="center"/>
                      <w:rPr>
                        <w:b/>
                        <w:bCs/>
                      </w:rPr>
                    </w:pPr>
                    <w:r w:rsidRPr="00C87326">
                      <w:rPr>
                        <w:b/>
                        <w:bCs/>
                      </w:rPr>
                      <w:t xml:space="preserve">GT710, GT8310 &amp; GT8710 SWING OPERATOR </w:t>
                    </w:r>
                  </w:p>
                  <w:p w14:paraId="0CB4C20A" w14:textId="72520B66" w:rsidR="00B73B21" w:rsidRPr="00C87326" w:rsidRDefault="009279F9" w:rsidP="00B73B21">
                    <w:pPr>
                      <w:spacing w:after="0" w:line="240" w:lineRule="auto"/>
                      <w:jc w:val="center"/>
                      <w:rPr>
                        <w:b/>
                        <w:bCs/>
                      </w:rPr>
                    </w:pPr>
                    <w:r w:rsidRPr="00C87326">
                      <w:rPr>
                        <w:b/>
                        <w:bCs/>
                      </w:rPr>
                      <w:t>LOW ENERGY</w:t>
                    </w:r>
                  </w:p>
                  <w:p w14:paraId="0D84B7AD" w14:textId="77777777" w:rsidR="00B73B21" w:rsidRPr="00B73B21" w:rsidRDefault="00B73B21" w:rsidP="00B73B21">
                    <w:pPr>
                      <w:spacing w:after="0" w:line="240" w:lineRule="auto"/>
                      <w:jc w:val="center"/>
                      <w:rPr>
                        <w:b/>
                        <w:bCs/>
                      </w:rPr>
                    </w:pPr>
                    <w:r w:rsidRPr="00B73B21">
                      <w:rPr>
                        <w:b/>
                        <w:bCs/>
                      </w:rPr>
                      <w:t>Suggested Architectural Specifications</w:t>
                    </w:r>
                  </w:p>
                  <w:p w14:paraId="37872A9C"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22F4B415" wp14:editId="20AD4546">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4AC67E3"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969CB"/>
    <w:multiLevelType w:val="hybridMultilevel"/>
    <w:tmpl w:val="A4BC2DA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28B1441F"/>
    <w:multiLevelType w:val="hybridMultilevel"/>
    <w:tmpl w:val="59E28B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91F53"/>
    <w:multiLevelType w:val="hybridMultilevel"/>
    <w:tmpl w:val="DDCC9722"/>
    <w:lvl w:ilvl="0" w:tplc="0409000F">
      <w:start w:val="1"/>
      <w:numFmt w:val="decimal"/>
      <w:lvlText w:val="%1."/>
      <w:lvlJc w:val="left"/>
      <w:pPr>
        <w:ind w:left="952" w:hanging="360"/>
      </w:pPr>
    </w:lvl>
    <w:lvl w:ilvl="1" w:tplc="04090019">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32" w15:restartNumberingAfterBreak="0">
    <w:nsid w:val="60A32542"/>
    <w:multiLevelType w:val="hybridMultilevel"/>
    <w:tmpl w:val="2256C458"/>
    <w:lvl w:ilvl="0" w:tplc="0409000F">
      <w:start w:val="1"/>
      <w:numFmt w:val="decimal"/>
      <w:lvlText w:val="%1."/>
      <w:lvlJc w:val="left"/>
      <w:pPr>
        <w:ind w:left="952" w:hanging="360"/>
      </w:pPr>
    </w:lvl>
    <w:lvl w:ilvl="1" w:tplc="04090019">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33"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6C4413"/>
    <w:multiLevelType w:val="hybridMultilevel"/>
    <w:tmpl w:val="8DBAC5D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1C6EBC"/>
    <w:multiLevelType w:val="hybridMultilevel"/>
    <w:tmpl w:val="F1D655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597ECB"/>
    <w:multiLevelType w:val="hybridMultilevel"/>
    <w:tmpl w:val="052841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713035"/>
    <w:multiLevelType w:val="hybridMultilevel"/>
    <w:tmpl w:val="567C3994"/>
    <w:lvl w:ilvl="0" w:tplc="04090015">
      <w:start w:val="1"/>
      <w:numFmt w:val="upperLetter"/>
      <w:lvlText w:val="%1."/>
      <w:lvlJc w:val="left"/>
      <w:pPr>
        <w:ind w:left="682" w:hanging="360"/>
      </w:pPr>
    </w:lvl>
    <w:lvl w:ilvl="1" w:tplc="04090019">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46" w15:restartNumberingAfterBreak="0">
    <w:nsid w:val="7EA37CB0"/>
    <w:multiLevelType w:val="hybridMultilevel"/>
    <w:tmpl w:val="9F5628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45595">
    <w:abstractNumId w:val="9"/>
  </w:num>
  <w:num w:numId="2" w16cid:durableId="317539334">
    <w:abstractNumId w:val="7"/>
  </w:num>
  <w:num w:numId="3" w16cid:durableId="1008868293">
    <w:abstractNumId w:val="6"/>
  </w:num>
  <w:num w:numId="4" w16cid:durableId="395669009">
    <w:abstractNumId w:val="5"/>
  </w:num>
  <w:num w:numId="5" w16cid:durableId="352345802">
    <w:abstractNumId w:val="4"/>
  </w:num>
  <w:num w:numId="6" w16cid:durableId="1687947041">
    <w:abstractNumId w:val="8"/>
  </w:num>
  <w:num w:numId="7" w16cid:durableId="1825051405">
    <w:abstractNumId w:val="3"/>
  </w:num>
  <w:num w:numId="8" w16cid:durableId="546375206">
    <w:abstractNumId w:val="2"/>
  </w:num>
  <w:num w:numId="9" w16cid:durableId="717898578">
    <w:abstractNumId w:val="1"/>
  </w:num>
  <w:num w:numId="10" w16cid:durableId="487988586">
    <w:abstractNumId w:val="0"/>
  </w:num>
  <w:num w:numId="11" w16cid:durableId="121386212">
    <w:abstractNumId w:val="14"/>
  </w:num>
  <w:num w:numId="12" w16cid:durableId="744717450">
    <w:abstractNumId w:val="25"/>
  </w:num>
  <w:num w:numId="13" w16cid:durableId="285162580">
    <w:abstractNumId w:val="40"/>
  </w:num>
  <w:num w:numId="14" w16cid:durableId="1580552775">
    <w:abstractNumId w:val="15"/>
  </w:num>
  <w:num w:numId="15" w16cid:durableId="1522744712">
    <w:abstractNumId w:val="29"/>
  </w:num>
  <w:num w:numId="16" w16cid:durableId="2139057846">
    <w:abstractNumId w:val="27"/>
  </w:num>
  <w:num w:numId="17" w16cid:durableId="308050459">
    <w:abstractNumId w:val="19"/>
  </w:num>
  <w:num w:numId="18" w16cid:durableId="234973662">
    <w:abstractNumId w:val="39"/>
  </w:num>
  <w:num w:numId="19" w16cid:durableId="1304038222">
    <w:abstractNumId w:val="16"/>
  </w:num>
  <w:num w:numId="20" w16cid:durableId="778918310">
    <w:abstractNumId w:val="23"/>
  </w:num>
  <w:num w:numId="21" w16cid:durableId="1711757224">
    <w:abstractNumId w:val="33"/>
  </w:num>
  <w:num w:numId="22" w16cid:durableId="408041806">
    <w:abstractNumId w:val="10"/>
  </w:num>
  <w:num w:numId="23" w16cid:durableId="1422873989">
    <w:abstractNumId w:val="30"/>
  </w:num>
  <w:num w:numId="24" w16cid:durableId="751663665">
    <w:abstractNumId w:val="13"/>
  </w:num>
  <w:num w:numId="25" w16cid:durableId="1767270181">
    <w:abstractNumId w:val="20"/>
  </w:num>
  <w:num w:numId="26" w16cid:durableId="1436173832">
    <w:abstractNumId w:val="18"/>
  </w:num>
  <w:num w:numId="27" w16cid:durableId="1242913241">
    <w:abstractNumId w:val="24"/>
  </w:num>
  <w:num w:numId="28" w16cid:durableId="1168325134">
    <w:abstractNumId w:val="26"/>
  </w:num>
  <w:num w:numId="29" w16cid:durableId="1946384681">
    <w:abstractNumId w:val="11"/>
  </w:num>
  <w:num w:numId="30" w16cid:durableId="212431252">
    <w:abstractNumId w:val="17"/>
  </w:num>
  <w:num w:numId="31" w16cid:durableId="1510681493">
    <w:abstractNumId w:val="35"/>
  </w:num>
  <w:num w:numId="32" w16cid:durableId="1321351453">
    <w:abstractNumId w:val="43"/>
  </w:num>
  <w:num w:numId="33" w16cid:durableId="678043971">
    <w:abstractNumId w:val="36"/>
  </w:num>
  <w:num w:numId="34" w16cid:durableId="834537417">
    <w:abstractNumId w:val="22"/>
  </w:num>
  <w:num w:numId="35" w16cid:durableId="94054644">
    <w:abstractNumId w:val="28"/>
  </w:num>
  <w:num w:numId="36" w16cid:durableId="1565216081">
    <w:abstractNumId w:val="44"/>
  </w:num>
  <w:num w:numId="37" w16cid:durableId="1021125851">
    <w:abstractNumId w:val="37"/>
  </w:num>
  <w:num w:numId="38" w16cid:durableId="1805346691">
    <w:abstractNumId w:val="34"/>
  </w:num>
  <w:num w:numId="39" w16cid:durableId="1605727343">
    <w:abstractNumId w:val="46"/>
  </w:num>
  <w:num w:numId="40" w16cid:durableId="1028290323">
    <w:abstractNumId w:val="12"/>
  </w:num>
  <w:num w:numId="41" w16cid:durableId="1601838909">
    <w:abstractNumId w:val="42"/>
  </w:num>
  <w:num w:numId="42" w16cid:durableId="464854237">
    <w:abstractNumId w:val="41"/>
  </w:num>
  <w:num w:numId="43" w16cid:durableId="117575209">
    <w:abstractNumId w:val="32"/>
  </w:num>
  <w:num w:numId="44" w16cid:durableId="1629700164">
    <w:abstractNumId w:val="31"/>
  </w:num>
  <w:num w:numId="45" w16cid:durableId="1817987012">
    <w:abstractNumId w:val="38"/>
  </w:num>
  <w:num w:numId="46" w16cid:durableId="1047947693">
    <w:abstractNumId w:val="21"/>
  </w:num>
  <w:num w:numId="47" w16cid:durableId="164955249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9F9"/>
    <w:rsid w:val="0022024B"/>
    <w:rsid w:val="002D4DB6"/>
    <w:rsid w:val="0034283F"/>
    <w:rsid w:val="003C27AA"/>
    <w:rsid w:val="003E7C51"/>
    <w:rsid w:val="00483D2A"/>
    <w:rsid w:val="005406F4"/>
    <w:rsid w:val="00573178"/>
    <w:rsid w:val="005750A0"/>
    <w:rsid w:val="00643317"/>
    <w:rsid w:val="00646100"/>
    <w:rsid w:val="00657F1B"/>
    <w:rsid w:val="006904B2"/>
    <w:rsid w:val="00744010"/>
    <w:rsid w:val="0076076C"/>
    <w:rsid w:val="007641A4"/>
    <w:rsid w:val="008506AB"/>
    <w:rsid w:val="009279F9"/>
    <w:rsid w:val="00987943"/>
    <w:rsid w:val="009B73BF"/>
    <w:rsid w:val="009D0584"/>
    <w:rsid w:val="00A24731"/>
    <w:rsid w:val="00AC61B9"/>
    <w:rsid w:val="00AF5BD6"/>
    <w:rsid w:val="00B73B21"/>
    <w:rsid w:val="00C63CEE"/>
    <w:rsid w:val="00C87326"/>
    <w:rsid w:val="00CF02C9"/>
    <w:rsid w:val="00DD0D6A"/>
    <w:rsid w:val="00F2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116F"/>
  <w15:chartTrackingRefBased/>
  <w15:docId w15:val="{471B320B-91CE-4875-A85D-3DD68E4D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iccsaf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nfpa.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88DC54E9-A88E-4114-8B6E-9198AEB9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89531-9A76-4E23-8489-44B55A95BD5C}">
  <ds:schemaRefs>
    <ds:schemaRef ds:uri="http://schemas.microsoft.com/sharepoint/v3/contenttype/forms"/>
  </ds:schemaRefs>
</ds:datastoreItem>
</file>

<file path=customXml/itemProps4.xml><?xml version="1.0" encoding="utf-8"?>
<ds:datastoreItem xmlns:ds="http://schemas.openxmlformats.org/officeDocument/2006/customXml" ds:itemID="{72462009-66A7-476C-9E49-4E356C3495C4}">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12</TotalTime>
  <Pages>4</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Jesse Honigberg</cp:lastModifiedBy>
  <cp:revision>7</cp:revision>
  <dcterms:created xsi:type="dcterms:W3CDTF">2021-03-16T15:41:00Z</dcterms:created>
  <dcterms:modified xsi:type="dcterms:W3CDTF">2025-01-22T14:51:00Z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