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F72CB" w:rsidR="0022024B" w:rsidP="00B73B21" w:rsidRDefault="00692E26" w14:paraId="6222DC04" w14:textId="0D8B4660">
      <w:pPr>
        <w:spacing w:after="0" w:line="240" w:lineRule="auto"/>
        <w:rPr>
          <w:rStyle w:val="Strong"/>
          <w:sz w:val="20"/>
          <w:szCs w:val="20"/>
        </w:rPr>
      </w:pPr>
      <w:r w:rsidRPr="00FF72CB">
        <w:rPr>
          <w:rStyle w:val="Strong"/>
          <w:sz w:val="20"/>
          <w:szCs w:val="20"/>
        </w:rPr>
        <w:t>NABCO GT2300 Series</w:t>
      </w:r>
    </w:p>
    <w:p w:rsidRPr="00FF72CB" w:rsidR="00B73B21" w:rsidP="00B73B21" w:rsidRDefault="00A6733C" w14:paraId="6E5F6522" w14:textId="0EDE1E75">
      <w:pPr>
        <w:spacing w:after="0" w:line="240" w:lineRule="auto"/>
        <w:rPr>
          <w:rStyle w:val="Strong"/>
          <w:sz w:val="20"/>
          <w:szCs w:val="20"/>
        </w:rPr>
      </w:pPr>
      <w:r w:rsidRPr="00FF72CB">
        <w:rPr>
          <w:rStyle w:val="Strong"/>
          <w:sz w:val="20"/>
          <w:szCs w:val="20"/>
        </w:rPr>
        <w:t>MANUAL ICU / CCU – SWING DOOR</w:t>
      </w:r>
    </w:p>
    <w:p w:rsidRPr="00FF72CB" w:rsidR="00B73B21" w:rsidP="00B73B21" w:rsidRDefault="00C23134" w14:paraId="5CB7C7D4" w14:textId="1D829BDA">
      <w:pPr>
        <w:spacing w:after="0" w:line="240" w:lineRule="auto"/>
        <w:rPr>
          <w:rStyle w:val="Strong"/>
          <w:sz w:val="20"/>
          <w:szCs w:val="20"/>
        </w:rPr>
      </w:pPr>
      <w:r w:rsidRPr="00FF72CB">
        <w:rPr>
          <w:rStyle w:val="Strong"/>
          <w:sz w:val="20"/>
          <w:szCs w:val="20"/>
        </w:rPr>
        <w:t>UNEQUAL PAIR</w:t>
      </w:r>
    </w:p>
    <w:p w:rsidRPr="00FF72CB" w:rsidR="00B73B21" w:rsidP="00B73B21" w:rsidRDefault="00B73B21" w14:paraId="117A013C" w14:textId="77777777">
      <w:pPr>
        <w:spacing w:after="0" w:line="240" w:lineRule="auto"/>
        <w:rPr>
          <w:sz w:val="18"/>
          <w:szCs w:val="18"/>
        </w:rPr>
      </w:pPr>
    </w:p>
    <w:p w:rsidRPr="00FF72CB" w:rsidR="00B73B21" w:rsidP="00B73B21" w:rsidRDefault="00B73B21" w14:paraId="108E1FE2" w14:textId="77777777">
      <w:pPr>
        <w:spacing w:after="0" w:line="240" w:lineRule="auto"/>
        <w:rPr>
          <w:b/>
          <w:bCs/>
          <w:sz w:val="18"/>
          <w:szCs w:val="18"/>
        </w:rPr>
      </w:pPr>
      <w:r w:rsidRPr="00FF72CB">
        <w:rPr>
          <w:b/>
          <w:bCs/>
          <w:sz w:val="18"/>
          <w:szCs w:val="18"/>
        </w:rPr>
        <w:t>Division 08 – Openings</w:t>
      </w:r>
    </w:p>
    <w:p w:rsidRPr="00FF72CB" w:rsidR="00B73B21" w:rsidP="00B73B21" w:rsidRDefault="00B73B21" w14:paraId="3769E6B6" w14:textId="66C1B4CF">
      <w:pPr>
        <w:spacing w:after="0" w:line="240" w:lineRule="auto"/>
        <w:rPr>
          <w:b/>
          <w:bCs/>
          <w:sz w:val="18"/>
          <w:szCs w:val="18"/>
        </w:rPr>
      </w:pPr>
      <w:r w:rsidRPr="00FF72CB">
        <w:rPr>
          <w:b/>
          <w:bCs/>
          <w:sz w:val="18"/>
          <w:szCs w:val="18"/>
        </w:rPr>
        <w:t xml:space="preserve">Section 08 </w:t>
      </w:r>
      <w:r w:rsidRPr="00FF72CB" w:rsidR="00194A47">
        <w:rPr>
          <w:b/>
          <w:bCs/>
          <w:sz w:val="18"/>
          <w:szCs w:val="18"/>
        </w:rPr>
        <w:t>42 43 – INTENSIVE CARE UNIT / CRITICAL CARE UNIT ENTRANCES</w:t>
      </w:r>
    </w:p>
    <w:p w:rsidRPr="00A24731" w:rsidR="00B73B21" w:rsidP="00B73B21" w:rsidRDefault="00B73B21" w14:paraId="74C4A423" w14:textId="77777777">
      <w:pPr>
        <w:spacing w:after="0" w:line="240" w:lineRule="auto"/>
        <w:rPr>
          <w:sz w:val="18"/>
          <w:szCs w:val="18"/>
        </w:rPr>
      </w:pPr>
    </w:p>
    <w:p w:rsidRPr="00B73B21" w:rsidR="00B73B21" w:rsidP="00B73B21" w:rsidRDefault="00B73B21" w14:paraId="4FAF005B" w14:textId="77777777">
      <w:pPr>
        <w:spacing w:after="0" w:line="240" w:lineRule="auto"/>
        <w:rPr>
          <w:sz w:val="18"/>
          <w:szCs w:val="18"/>
        </w:rPr>
      </w:pPr>
      <w:r w:rsidRPr="00B73B21">
        <w:rPr>
          <w:b/>
          <w:bCs/>
          <w:sz w:val="18"/>
          <w:szCs w:val="18"/>
        </w:rPr>
        <w:t>Part 1 - GENERAL</w:t>
      </w:r>
    </w:p>
    <w:p w:rsidRPr="00B73B21" w:rsidR="00B73B21" w:rsidP="00B73B21" w:rsidRDefault="00B73B21" w14:paraId="07AD782E" w14:textId="77777777">
      <w:pPr>
        <w:spacing w:after="0" w:line="240" w:lineRule="auto"/>
        <w:rPr>
          <w:sz w:val="18"/>
          <w:szCs w:val="18"/>
        </w:rPr>
      </w:pPr>
    </w:p>
    <w:p w:rsidRPr="00B73B21" w:rsidR="00B73B21" w:rsidP="00B73B21" w:rsidRDefault="00B73B21" w14:paraId="24E83D60" w14:textId="77777777">
      <w:pPr>
        <w:spacing w:after="0" w:line="240" w:lineRule="auto"/>
        <w:rPr>
          <w:b/>
          <w:bCs/>
          <w:sz w:val="18"/>
          <w:szCs w:val="18"/>
        </w:rPr>
      </w:pPr>
      <w:r w:rsidRPr="00B73B21">
        <w:rPr>
          <w:b/>
          <w:bCs/>
          <w:sz w:val="18"/>
          <w:szCs w:val="18"/>
        </w:rPr>
        <w:t>1.01 DESCRIPTION</w:t>
      </w:r>
    </w:p>
    <w:p w:rsidRPr="00A24731" w:rsidR="00B73B21" w:rsidP="00A24731" w:rsidRDefault="00B73B21" w14:paraId="7C875C58" w14:textId="77777777">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rsidRPr="00A24731" w:rsidR="00A24731" w:rsidP="00A24731" w:rsidRDefault="00A24731" w14:paraId="6FEE9F51" w14:textId="77777777">
      <w:pPr>
        <w:pStyle w:val="ListParagraph"/>
        <w:spacing w:after="0" w:line="240" w:lineRule="auto"/>
        <w:rPr>
          <w:sz w:val="18"/>
          <w:szCs w:val="18"/>
        </w:rPr>
      </w:pPr>
    </w:p>
    <w:p w:rsidRPr="00A24731" w:rsidR="00B73B21" w:rsidP="00A24731" w:rsidRDefault="00B73B21" w14:paraId="3062D04D" w14:textId="77777777">
      <w:pPr>
        <w:pStyle w:val="ListParagraph"/>
        <w:numPr>
          <w:ilvl w:val="0"/>
          <w:numId w:val="13"/>
        </w:numPr>
        <w:spacing w:after="0" w:line="240" w:lineRule="auto"/>
        <w:rPr>
          <w:sz w:val="18"/>
          <w:szCs w:val="18"/>
        </w:rPr>
      </w:pPr>
      <w:r w:rsidRPr="00A24731">
        <w:rPr>
          <w:sz w:val="18"/>
          <w:szCs w:val="18"/>
        </w:rPr>
        <w:t>Related work specified elsewhere.</w:t>
      </w:r>
    </w:p>
    <w:p w:rsidRPr="00B73B21" w:rsidR="00B73B21" w:rsidP="00B73B21" w:rsidRDefault="00B73B21" w14:paraId="59DDE6C6" w14:textId="77777777">
      <w:pPr>
        <w:spacing w:after="0" w:line="240" w:lineRule="auto"/>
        <w:rPr>
          <w:sz w:val="18"/>
          <w:szCs w:val="18"/>
        </w:rPr>
      </w:pPr>
    </w:p>
    <w:p w:rsidRPr="00A24731" w:rsidR="00B73B21" w:rsidP="00A24731" w:rsidRDefault="00B73B21" w14:paraId="30EB1ABD" w14:textId="77777777">
      <w:pPr>
        <w:pStyle w:val="ListParagraph"/>
        <w:numPr>
          <w:ilvl w:val="0"/>
          <w:numId w:val="12"/>
        </w:numPr>
        <w:spacing w:after="0" w:line="240" w:lineRule="auto"/>
        <w:rPr>
          <w:sz w:val="18"/>
          <w:szCs w:val="18"/>
        </w:rPr>
      </w:pPr>
      <w:r w:rsidRPr="00A24731">
        <w:rPr>
          <w:sz w:val="18"/>
          <w:szCs w:val="18"/>
        </w:rPr>
        <w:t>Concrete: Division 03, applicable sections.</w:t>
      </w:r>
    </w:p>
    <w:p w:rsidRPr="00A24731" w:rsidR="00B73B21" w:rsidP="00A24731" w:rsidRDefault="00B73B21" w14:paraId="466D9236" w14:textId="77777777">
      <w:pPr>
        <w:pStyle w:val="ListParagraph"/>
        <w:numPr>
          <w:ilvl w:val="0"/>
          <w:numId w:val="12"/>
        </w:numPr>
        <w:spacing w:after="0" w:line="240" w:lineRule="auto"/>
        <w:rPr>
          <w:sz w:val="18"/>
          <w:szCs w:val="18"/>
        </w:rPr>
      </w:pPr>
      <w:r w:rsidRPr="00A24731">
        <w:rPr>
          <w:sz w:val="18"/>
          <w:szCs w:val="18"/>
        </w:rPr>
        <w:t>Masonry: Division 04, applicable sections.</w:t>
      </w:r>
    </w:p>
    <w:p w:rsidRPr="00A24731" w:rsidR="00B73B21" w:rsidP="00A24731" w:rsidRDefault="00B73B21" w14:paraId="748EFB61" w14:textId="77777777">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rsidRPr="00A24731" w:rsidR="00A24731" w:rsidP="00A24731" w:rsidRDefault="00B73B21" w14:paraId="2C4EA94E" w14:textId="77777777">
      <w:pPr>
        <w:pStyle w:val="ListParagraph"/>
        <w:numPr>
          <w:ilvl w:val="0"/>
          <w:numId w:val="12"/>
        </w:numPr>
        <w:spacing w:after="0" w:line="240" w:lineRule="auto"/>
        <w:rPr>
          <w:sz w:val="18"/>
          <w:szCs w:val="18"/>
        </w:rPr>
      </w:pPr>
      <w:r w:rsidRPr="00A24731">
        <w:rPr>
          <w:sz w:val="18"/>
          <w:szCs w:val="18"/>
        </w:rPr>
        <w:t>Openings: Division 08, applicable sections.</w:t>
      </w:r>
    </w:p>
    <w:p w:rsidRPr="00A24731" w:rsidR="00B73B21" w:rsidP="00A24731" w:rsidRDefault="00B73B21" w14:paraId="60C1F2EB" w14:textId="77777777">
      <w:pPr>
        <w:pStyle w:val="ListParagraph"/>
        <w:numPr>
          <w:ilvl w:val="0"/>
          <w:numId w:val="12"/>
        </w:numPr>
        <w:spacing w:after="0" w:line="240" w:lineRule="auto"/>
        <w:rPr>
          <w:sz w:val="18"/>
          <w:szCs w:val="18"/>
        </w:rPr>
      </w:pPr>
      <w:r w:rsidRPr="00A24731">
        <w:rPr>
          <w:sz w:val="18"/>
          <w:szCs w:val="18"/>
        </w:rPr>
        <w:t>Electrical Grounding 16, applicable sections.</w:t>
      </w:r>
    </w:p>
    <w:p w:rsidRPr="00B73B21" w:rsidR="00B73B21" w:rsidP="00B73B21" w:rsidRDefault="00B73B21" w14:paraId="0B911C8F" w14:textId="77777777">
      <w:pPr>
        <w:spacing w:after="0" w:line="240" w:lineRule="auto"/>
        <w:rPr>
          <w:sz w:val="18"/>
          <w:szCs w:val="18"/>
        </w:rPr>
      </w:pPr>
    </w:p>
    <w:p w:rsidRPr="00B73B21" w:rsidR="00B73B21" w:rsidP="00B73B21" w:rsidRDefault="00B73B21" w14:paraId="59013EBD" w14:textId="77777777">
      <w:pPr>
        <w:spacing w:after="0" w:line="240" w:lineRule="auto"/>
        <w:rPr>
          <w:b/>
          <w:bCs/>
          <w:sz w:val="18"/>
          <w:szCs w:val="18"/>
        </w:rPr>
      </w:pPr>
      <w:r w:rsidRPr="00B73B21">
        <w:rPr>
          <w:b/>
          <w:bCs/>
          <w:sz w:val="18"/>
          <w:szCs w:val="18"/>
        </w:rPr>
        <w:t>1.02 REFERENCES</w:t>
      </w:r>
    </w:p>
    <w:p w:rsidRPr="00A24731" w:rsidR="00B73B21" w:rsidP="00A24731" w:rsidRDefault="00B73B21" w14:paraId="1FD0B99F" w14:textId="77777777">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w:history="1" r:id="rId11">
        <w:r w:rsidRPr="00A24731">
          <w:rPr>
            <w:rStyle w:val="Hyperlink"/>
            <w:sz w:val="18"/>
            <w:szCs w:val="18"/>
            <w:lang w:val="en"/>
          </w:rPr>
          <w:t>www.aamanet.org</w:t>
        </w:r>
      </w:hyperlink>
      <w:r w:rsidRPr="00A24731">
        <w:rPr>
          <w:sz w:val="18"/>
          <w:szCs w:val="18"/>
          <w:lang w:val="en"/>
        </w:rPr>
        <w:t xml:space="preserve"> </w:t>
      </w:r>
    </w:p>
    <w:p w:rsidRPr="00B73B21" w:rsidR="00B73B21" w:rsidP="00B73B21" w:rsidRDefault="00B73B21" w14:paraId="256DBDE3" w14:textId="77777777">
      <w:pPr>
        <w:spacing w:after="0" w:line="240" w:lineRule="auto"/>
        <w:rPr>
          <w:sz w:val="18"/>
          <w:szCs w:val="18"/>
        </w:rPr>
      </w:pPr>
    </w:p>
    <w:p w:rsidRPr="00A24731" w:rsidR="00B73B21" w:rsidP="00A24731" w:rsidRDefault="00B73B21" w14:paraId="7E1A7EFC" w14:textId="77777777">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w:history="1" r:id="rId12">
        <w:r w:rsidRPr="00A24731">
          <w:rPr>
            <w:rStyle w:val="Hyperlink"/>
            <w:sz w:val="18"/>
            <w:szCs w:val="18"/>
            <w:lang w:val="en"/>
          </w:rPr>
          <w:t>www.ansi.org</w:t>
        </w:r>
      </w:hyperlink>
      <w:r w:rsidRPr="00A24731">
        <w:rPr>
          <w:sz w:val="18"/>
          <w:szCs w:val="18"/>
          <w:lang w:val="en"/>
        </w:rPr>
        <w:t xml:space="preserve"> </w:t>
      </w:r>
    </w:p>
    <w:p w:rsidRPr="00B73B21" w:rsidR="00B73B21" w:rsidP="00B73B21" w:rsidRDefault="00B73B21" w14:paraId="59867B5D" w14:textId="77777777">
      <w:pPr>
        <w:spacing w:after="0" w:line="240" w:lineRule="auto"/>
        <w:rPr>
          <w:sz w:val="18"/>
          <w:szCs w:val="18"/>
        </w:rPr>
      </w:pPr>
    </w:p>
    <w:p w:rsidRPr="00A24731" w:rsidR="00B73B21" w:rsidP="00A24731" w:rsidRDefault="00B73B21" w14:paraId="17377555" w14:textId="77777777">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w:history="1" r:id="rId13">
        <w:r w:rsidRPr="00A24731">
          <w:rPr>
            <w:rStyle w:val="Hyperlink"/>
            <w:sz w:val="18"/>
            <w:szCs w:val="18"/>
            <w:lang w:val="en"/>
          </w:rPr>
          <w:t>www.buildershardware.com</w:t>
        </w:r>
      </w:hyperlink>
      <w:r w:rsidRPr="00A24731">
        <w:rPr>
          <w:sz w:val="18"/>
          <w:szCs w:val="18"/>
          <w:lang w:val="en"/>
        </w:rPr>
        <w:t xml:space="preserve"> </w:t>
      </w:r>
    </w:p>
    <w:p w:rsidRPr="00B73B21" w:rsidR="00B73B21" w:rsidP="00B73B21" w:rsidRDefault="00B73B21" w14:paraId="459CE97D" w14:textId="77777777">
      <w:pPr>
        <w:spacing w:after="0" w:line="240" w:lineRule="auto"/>
        <w:rPr>
          <w:sz w:val="18"/>
          <w:szCs w:val="18"/>
        </w:rPr>
      </w:pPr>
    </w:p>
    <w:p w:rsidRPr="00A24731" w:rsidR="00B73B21" w:rsidP="00A24731" w:rsidRDefault="00B73B21" w14:paraId="2FB62F50" w14:textId="77777777">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w:history="1" r:id="rId14">
        <w:r w:rsidRPr="00A24731">
          <w:rPr>
            <w:rStyle w:val="Hyperlink"/>
            <w:sz w:val="18"/>
            <w:szCs w:val="18"/>
            <w:lang w:val="en"/>
          </w:rPr>
          <w:t>www.nfpa.org</w:t>
        </w:r>
      </w:hyperlink>
      <w:r w:rsidRPr="00A24731">
        <w:rPr>
          <w:sz w:val="18"/>
          <w:szCs w:val="18"/>
          <w:lang w:val="en"/>
        </w:rPr>
        <w:t xml:space="preserve"> </w:t>
      </w:r>
    </w:p>
    <w:p w:rsidRPr="00B73B21" w:rsidR="00B73B21" w:rsidP="00B73B21" w:rsidRDefault="00B73B21" w14:paraId="7B41CDCD" w14:textId="77777777">
      <w:pPr>
        <w:spacing w:after="0" w:line="240" w:lineRule="auto"/>
        <w:rPr>
          <w:sz w:val="18"/>
          <w:szCs w:val="18"/>
        </w:rPr>
      </w:pPr>
    </w:p>
    <w:p w:rsidRPr="00A24731" w:rsidR="00B73B21" w:rsidP="00A24731" w:rsidRDefault="00B73B21" w14:paraId="26812517" w14:textId="77777777">
      <w:pPr>
        <w:pStyle w:val="ListParagraph"/>
        <w:numPr>
          <w:ilvl w:val="0"/>
          <w:numId w:val="15"/>
        </w:numPr>
        <w:spacing w:after="0" w:line="240" w:lineRule="auto"/>
        <w:rPr>
          <w:sz w:val="18"/>
          <w:szCs w:val="18"/>
        </w:rPr>
      </w:pPr>
      <w:r w:rsidRPr="00A24731">
        <w:rPr>
          <w:sz w:val="18"/>
          <w:szCs w:val="18"/>
        </w:rPr>
        <w:t xml:space="preserve">International Code Council (ICC) - </w:t>
      </w:r>
      <w:hyperlink w:history="1" r:id="rId15">
        <w:r w:rsidRPr="00A24731">
          <w:rPr>
            <w:rStyle w:val="Hyperlink"/>
            <w:sz w:val="18"/>
            <w:szCs w:val="18"/>
            <w:lang w:val="en"/>
          </w:rPr>
          <w:t>www.iccsafe.org</w:t>
        </w:r>
      </w:hyperlink>
      <w:r w:rsidRPr="00A24731">
        <w:rPr>
          <w:sz w:val="18"/>
          <w:szCs w:val="18"/>
          <w:lang w:val="en"/>
        </w:rPr>
        <w:t xml:space="preserve">  or Applicable State and Local Codes </w:t>
      </w:r>
    </w:p>
    <w:p w:rsidRPr="00B73B21" w:rsidR="00B73B21" w:rsidP="00B73B21" w:rsidRDefault="00B73B21" w14:paraId="4378A152" w14:textId="77777777">
      <w:pPr>
        <w:spacing w:after="0" w:line="240" w:lineRule="auto"/>
        <w:rPr>
          <w:sz w:val="18"/>
          <w:szCs w:val="18"/>
        </w:rPr>
      </w:pPr>
    </w:p>
    <w:p w:rsidRPr="00A24731" w:rsidR="00A24731" w:rsidP="00A24731" w:rsidRDefault="00A24731" w14:paraId="05D1A8F3" w14:textId="77777777">
      <w:pPr>
        <w:spacing w:after="0" w:line="240" w:lineRule="auto"/>
        <w:rPr>
          <w:b/>
          <w:bCs/>
          <w:sz w:val="18"/>
          <w:szCs w:val="18"/>
        </w:rPr>
      </w:pPr>
      <w:r w:rsidRPr="00A24731">
        <w:rPr>
          <w:b/>
          <w:bCs/>
          <w:sz w:val="18"/>
          <w:szCs w:val="18"/>
        </w:rPr>
        <w:t>1.03 QUALITY ASSURANCE</w:t>
      </w:r>
    </w:p>
    <w:p w:rsidRPr="00A24731" w:rsidR="00A24731" w:rsidP="00A24731" w:rsidRDefault="00A24731" w14:paraId="574B23CE" w14:textId="77777777">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rsidRPr="00A24731" w:rsidR="00A24731" w:rsidP="00A24731" w:rsidRDefault="00A24731" w14:paraId="78A97225" w14:textId="77777777">
      <w:pPr>
        <w:spacing w:after="0" w:line="240" w:lineRule="auto"/>
        <w:rPr>
          <w:sz w:val="18"/>
          <w:szCs w:val="18"/>
        </w:rPr>
      </w:pPr>
    </w:p>
    <w:p w:rsidRPr="00A24731" w:rsidR="00A24731" w:rsidP="00A24731" w:rsidRDefault="00A24731" w14:paraId="178CED41" w14:textId="77777777">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rsidRPr="00A24731" w:rsidR="00A24731" w:rsidP="00A24731" w:rsidRDefault="00A24731" w14:paraId="14769B2D" w14:textId="77777777">
      <w:pPr>
        <w:spacing w:after="0" w:line="240" w:lineRule="auto"/>
        <w:rPr>
          <w:sz w:val="18"/>
          <w:szCs w:val="18"/>
        </w:rPr>
      </w:pPr>
    </w:p>
    <w:p w:rsidRPr="00A24731" w:rsidR="00A24731" w:rsidP="00A24731" w:rsidRDefault="00A24731" w14:paraId="252BC88B" w14:textId="77777777">
      <w:pPr>
        <w:spacing w:after="0" w:line="240" w:lineRule="auto"/>
        <w:rPr>
          <w:b/>
          <w:bCs/>
          <w:sz w:val="18"/>
          <w:szCs w:val="18"/>
        </w:rPr>
      </w:pPr>
      <w:r w:rsidRPr="00A24731">
        <w:rPr>
          <w:b/>
          <w:bCs/>
          <w:sz w:val="18"/>
          <w:szCs w:val="18"/>
        </w:rPr>
        <w:t>1.04 SUBMITTALS</w:t>
      </w:r>
    </w:p>
    <w:p w:rsidRPr="00A24731" w:rsidR="00A24731" w:rsidP="00A24731" w:rsidRDefault="00A24731" w14:paraId="1BB94302" w14:textId="77777777">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rsidRPr="00A24731" w:rsidR="00A24731" w:rsidP="00A24731" w:rsidRDefault="00A24731" w14:paraId="2D4C5448" w14:textId="77777777">
      <w:pPr>
        <w:spacing w:after="0" w:line="240" w:lineRule="auto"/>
        <w:rPr>
          <w:sz w:val="18"/>
          <w:szCs w:val="18"/>
        </w:rPr>
      </w:pPr>
    </w:p>
    <w:p w:rsidRPr="00A24731" w:rsidR="00A24731" w:rsidP="00A24731" w:rsidRDefault="00A24731" w14:paraId="644A1C9B" w14:textId="77777777">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rsidRPr="00A24731" w:rsidR="00A24731" w:rsidP="00A24731" w:rsidRDefault="00A24731" w14:paraId="0A3846F8" w14:textId="77777777">
      <w:pPr>
        <w:spacing w:after="0" w:line="240" w:lineRule="auto"/>
        <w:rPr>
          <w:sz w:val="18"/>
          <w:szCs w:val="18"/>
        </w:rPr>
      </w:pPr>
    </w:p>
    <w:p w:rsidRPr="00A24731" w:rsidR="00A24731" w:rsidP="00A24731" w:rsidRDefault="00A24731" w14:paraId="2C0757B6" w14:textId="77777777">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rsidRPr="00A24731" w:rsidR="00A24731" w:rsidP="00A24731" w:rsidRDefault="00A24731" w14:paraId="30BC9CC3" w14:textId="77777777">
      <w:pPr>
        <w:spacing w:after="0" w:line="240" w:lineRule="auto"/>
        <w:rPr>
          <w:sz w:val="18"/>
          <w:szCs w:val="18"/>
        </w:rPr>
      </w:pPr>
    </w:p>
    <w:p w:rsidRPr="00A24731" w:rsidR="00A24731" w:rsidP="00A24731" w:rsidRDefault="00A24731" w14:paraId="4ED6AECB" w14:textId="77777777">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rsidRPr="00A24731" w:rsidR="00A24731" w:rsidP="00A24731" w:rsidRDefault="00A24731" w14:paraId="1CFC864D" w14:textId="77777777">
      <w:pPr>
        <w:spacing w:after="0" w:line="240" w:lineRule="auto"/>
        <w:rPr>
          <w:b/>
          <w:bCs/>
          <w:sz w:val="18"/>
          <w:szCs w:val="18"/>
        </w:rPr>
      </w:pPr>
    </w:p>
    <w:p w:rsidRPr="00A24731" w:rsidR="00A24731" w:rsidP="00A24731" w:rsidRDefault="00A24731" w14:paraId="1EB908AC" w14:textId="77777777">
      <w:pPr>
        <w:spacing w:after="0" w:line="240" w:lineRule="auto"/>
        <w:rPr>
          <w:b/>
          <w:bCs/>
          <w:sz w:val="18"/>
          <w:szCs w:val="18"/>
        </w:rPr>
      </w:pPr>
      <w:r w:rsidRPr="00A24731">
        <w:rPr>
          <w:b/>
          <w:bCs/>
          <w:sz w:val="18"/>
          <w:szCs w:val="18"/>
        </w:rPr>
        <w:t xml:space="preserve">1.05 SUBSTITUTIONS </w:t>
      </w:r>
    </w:p>
    <w:p w:rsidRPr="00573178" w:rsidR="00A24731" w:rsidP="00573178" w:rsidRDefault="00573178" w14:paraId="3B8E7A03" w14:textId="77777777">
      <w:pPr>
        <w:pStyle w:val="ListParagraph"/>
        <w:numPr>
          <w:ilvl w:val="0"/>
          <w:numId w:val="21"/>
        </w:numPr>
        <w:spacing w:after="0" w:line="240" w:lineRule="auto"/>
        <w:rPr>
          <w:sz w:val="18"/>
          <w:szCs w:val="18"/>
        </w:rPr>
      </w:pPr>
      <w:r>
        <w:rPr>
          <w:sz w:val="18"/>
          <w:szCs w:val="18"/>
        </w:rPr>
        <w:t>E</w:t>
      </w:r>
      <w:r w:rsidRPr="00573178" w:rsidR="00A24731">
        <w:rPr>
          <w:sz w:val="18"/>
          <w:szCs w:val="18"/>
        </w:rPr>
        <w:t>quipment as manufactured by N</w:t>
      </w:r>
      <w:r>
        <w:rPr>
          <w:sz w:val="18"/>
          <w:szCs w:val="18"/>
        </w:rPr>
        <w:t>ABCO</w:t>
      </w:r>
      <w:r w:rsidRPr="00573178" w:rsidR="00A24731">
        <w:rPr>
          <w:sz w:val="18"/>
          <w:szCs w:val="18"/>
        </w:rPr>
        <w:t xml:space="preserve"> E</w:t>
      </w:r>
      <w:r>
        <w:rPr>
          <w:sz w:val="18"/>
          <w:szCs w:val="18"/>
        </w:rPr>
        <w:t>ntrances</w:t>
      </w:r>
      <w:r w:rsidRPr="00573178" w:rsidR="00A24731">
        <w:rPr>
          <w:sz w:val="18"/>
          <w:szCs w:val="18"/>
        </w:rPr>
        <w:t>, I</w:t>
      </w:r>
      <w:r>
        <w:rPr>
          <w:sz w:val="18"/>
          <w:szCs w:val="18"/>
        </w:rPr>
        <w:t>nc</w:t>
      </w:r>
      <w:r w:rsidRPr="00573178" w:rsidR="00A24731">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rsidRPr="00A24731" w:rsidR="00A24731" w:rsidP="00A24731" w:rsidRDefault="00A24731" w14:paraId="63EBA286" w14:textId="77777777">
      <w:pPr>
        <w:spacing w:after="0" w:line="240" w:lineRule="auto"/>
        <w:rPr>
          <w:b/>
          <w:bCs/>
          <w:sz w:val="18"/>
          <w:szCs w:val="18"/>
        </w:rPr>
      </w:pPr>
    </w:p>
    <w:p w:rsidRPr="00A24731" w:rsidR="00A24731" w:rsidP="00A24731" w:rsidRDefault="00A24731" w14:paraId="61C6DBEC" w14:textId="77777777">
      <w:pPr>
        <w:spacing w:after="0" w:line="240" w:lineRule="auto"/>
        <w:rPr>
          <w:b/>
          <w:bCs/>
          <w:sz w:val="18"/>
          <w:szCs w:val="18"/>
        </w:rPr>
      </w:pPr>
    </w:p>
    <w:p w:rsidRPr="00A24731" w:rsidR="00A24731" w:rsidP="00A24731" w:rsidRDefault="00A24731" w14:paraId="24EFE67F" w14:textId="77777777">
      <w:pPr>
        <w:spacing w:after="0" w:line="240" w:lineRule="auto"/>
        <w:rPr>
          <w:b/>
          <w:bCs/>
          <w:sz w:val="18"/>
          <w:szCs w:val="18"/>
        </w:rPr>
      </w:pPr>
      <w:r w:rsidRPr="00A24731">
        <w:rPr>
          <w:b/>
          <w:bCs/>
          <w:sz w:val="18"/>
          <w:szCs w:val="18"/>
        </w:rPr>
        <w:t>1.06 JOB SITE CONDITIONS</w:t>
      </w:r>
    </w:p>
    <w:p w:rsidRPr="00573178" w:rsidR="00A24731" w:rsidP="00573178" w:rsidRDefault="00A24731" w14:paraId="226A4FFC" w14:textId="77777777">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rsidRPr="00A24731" w:rsidR="00A24731" w:rsidP="00A24731" w:rsidRDefault="00A24731" w14:paraId="638B32B6" w14:textId="77777777">
      <w:pPr>
        <w:spacing w:after="0" w:line="240" w:lineRule="auto"/>
        <w:rPr>
          <w:sz w:val="18"/>
          <w:szCs w:val="18"/>
        </w:rPr>
      </w:pPr>
    </w:p>
    <w:p w:rsidRPr="00573178" w:rsidR="00A24731" w:rsidP="00573178" w:rsidRDefault="00A24731" w14:paraId="6E256AD9" w14:textId="77777777">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rsidRPr="00A24731" w:rsidR="00A24731" w:rsidP="00A24731" w:rsidRDefault="00A24731" w14:paraId="2C80F4E7" w14:textId="77777777">
      <w:pPr>
        <w:spacing w:after="0" w:line="240" w:lineRule="auto"/>
        <w:rPr>
          <w:b/>
          <w:bCs/>
          <w:sz w:val="18"/>
          <w:szCs w:val="18"/>
        </w:rPr>
      </w:pPr>
    </w:p>
    <w:p w:rsidRPr="00A24731" w:rsidR="00A24731" w:rsidP="00A24731" w:rsidRDefault="00A24731" w14:paraId="6A401550" w14:textId="77777777">
      <w:pPr>
        <w:spacing w:after="0" w:line="240" w:lineRule="auto"/>
        <w:rPr>
          <w:b/>
          <w:bCs/>
          <w:sz w:val="18"/>
          <w:szCs w:val="18"/>
        </w:rPr>
      </w:pPr>
      <w:r w:rsidRPr="00A24731">
        <w:rPr>
          <w:b/>
          <w:bCs/>
          <w:sz w:val="18"/>
          <w:szCs w:val="18"/>
        </w:rPr>
        <w:t>1.07 WARRANTY</w:t>
      </w:r>
    </w:p>
    <w:p w:rsidRPr="00573178" w:rsidR="00A24731" w:rsidP="00573178" w:rsidRDefault="00A24731" w14:paraId="377E7E45" w14:textId="77777777">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rsidRPr="00A24731" w:rsidR="00A24731" w:rsidP="00A24731" w:rsidRDefault="00A24731" w14:paraId="0ABEFF9A" w14:textId="77777777">
      <w:pPr>
        <w:spacing w:after="0" w:line="240" w:lineRule="auto"/>
        <w:rPr>
          <w:sz w:val="18"/>
          <w:szCs w:val="18"/>
        </w:rPr>
      </w:pPr>
    </w:p>
    <w:p w:rsidRPr="006904B2" w:rsidR="006904B2" w:rsidP="006904B2" w:rsidRDefault="006904B2" w14:paraId="5C6064F3" w14:textId="77777777">
      <w:pPr>
        <w:spacing w:after="0" w:line="240" w:lineRule="auto"/>
        <w:rPr>
          <w:b/>
          <w:bCs/>
          <w:sz w:val="18"/>
          <w:szCs w:val="18"/>
        </w:rPr>
      </w:pPr>
      <w:r w:rsidRPr="006904B2">
        <w:rPr>
          <w:b/>
          <w:bCs/>
          <w:sz w:val="18"/>
          <w:szCs w:val="18"/>
        </w:rPr>
        <w:t>PART 2-PRODUCTS</w:t>
      </w:r>
    </w:p>
    <w:p w:rsidRPr="006904B2" w:rsidR="006904B2" w:rsidP="006904B2" w:rsidRDefault="006904B2" w14:paraId="790DAC58" w14:textId="77777777">
      <w:pPr>
        <w:spacing w:after="0" w:line="240" w:lineRule="auto"/>
        <w:rPr>
          <w:bCs/>
          <w:sz w:val="18"/>
          <w:szCs w:val="18"/>
        </w:rPr>
      </w:pPr>
    </w:p>
    <w:p w:rsidRPr="006904B2" w:rsidR="006904B2" w:rsidP="006904B2" w:rsidRDefault="006904B2" w14:paraId="1C99A5A8" w14:textId="77777777">
      <w:pPr>
        <w:spacing w:after="0" w:line="240" w:lineRule="auto"/>
        <w:rPr>
          <w:b/>
          <w:bCs/>
          <w:sz w:val="18"/>
          <w:szCs w:val="18"/>
        </w:rPr>
      </w:pPr>
      <w:r w:rsidRPr="006904B2">
        <w:rPr>
          <w:b/>
          <w:bCs/>
          <w:sz w:val="18"/>
          <w:szCs w:val="18"/>
        </w:rPr>
        <w:t>2.01 APPROVED MANUFACTURER</w:t>
      </w:r>
    </w:p>
    <w:p w:rsidRPr="00AC61B9" w:rsidR="006904B2" w:rsidP="00AC61B9" w:rsidRDefault="006904B2" w14:paraId="4D74D0E8" w14:textId="77777777">
      <w:pPr>
        <w:pStyle w:val="ListParagraph"/>
        <w:numPr>
          <w:ilvl w:val="0"/>
          <w:numId w:val="31"/>
        </w:numPr>
        <w:spacing w:after="0" w:line="240" w:lineRule="auto"/>
        <w:rPr>
          <w:sz w:val="18"/>
          <w:szCs w:val="18"/>
        </w:rPr>
      </w:pPr>
      <w:r w:rsidRPr="00AC61B9">
        <w:rPr>
          <w:sz w:val="18"/>
          <w:szCs w:val="18"/>
        </w:rPr>
        <w:t>All door equipment shall be manufactured by:</w:t>
      </w:r>
    </w:p>
    <w:p w:rsidRPr="00AC61B9" w:rsidR="006904B2" w:rsidP="00AC61B9" w:rsidRDefault="006904B2" w14:paraId="157F3AF0" w14:textId="77777777">
      <w:pPr>
        <w:spacing w:after="0" w:line="240" w:lineRule="auto"/>
        <w:ind w:left="1080"/>
        <w:rPr>
          <w:sz w:val="18"/>
          <w:szCs w:val="18"/>
        </w:rPr>
      </w:pPr>
      <w:r w:rsidRPr="00AC61B9">
        <w:rPr>
          <w:sz w:val="18"/>
          <w:szCs w:val="18"/>
        </w:rPr>
        <w:t>NABCO Entrances Inc.</w:t>
      </w:r>
    </w:p>
    <w:p w:rsidRPr="00AC61B9" w:rsidR="006904B2" w:rsidP="00AC61B9" w:rsidRDefault="006904B2" w14:paraId="4D04B6D2" w14:textId="77777777">
      <w:pPr>
        <w:spacing w:after="0" w:line="240" w:lineRule="auto"/>
        <w:ind w:left="1080"/>
        <w:rPr>
          <w:sz w:val="18"/>
          <w:szCs w:val="18"/>
        </w:rPr>
      </w:pPr>
      <w:bookmarkStart w:name="_Hlk55205694" w:id="0"/>
      <w:r w:rsidRPr="00AC61B9">
        <w:rPr>
          <w:sz w:val="18"/>
          <w:szCs w:val="18"/>
        </w:rPr>
        <w:t>S82 W18717 Gemini Drive</w:t>
      </w:r>
    </w:p>
    <w:p w:rsidRPr="00AC61B9" w:rsidR="006904B2" w:rsidP="00AC61B9" w:rsidRDefault="006904B2" w14:paraId="48E66184" w14:textId="77777777">
      <w:pPr>
        <w:spacing w:after="0" w:line="240" w:lineRule="auto"/>
        <w:ind w:left="1080"/>
        <w:rPr>
          <w:sz w:val="18"/>
          <w:szCs w:val="18"/>
        </w:rPr>
      </w:pPr>
      <w:r w:rsidRPr="00AC61B9">
        <w:rPr>
          <w:sz w:val="18"/>
          <w:szCs w:val="18"/>
        </w:rPr>
        <w:t>Muskego, WI 53150</w:t>
      </w:r>
      <w:bookmarkEnd w:id="0"/>
    </w:p>
    <w:p w:rsidRPr="00AC61B9" w:rsidR="006904B2" w:rsidP="00AC61B9" w:rsidRDefault="006904B2" w14:paraId="4937ECE1" w14:textId="77777777">
      <w:pPr>
        <w:spacing w:after="0" w:line="240" w:lineRule="auto"/>
        <w:ind w:left="1080"/>
        <w:rPr>
          <w:sz w:val="18"/>
          <w:szCs w:val="18"/>
        </w:rPr>
      </w:pPr>
      <w:r w:rsidRPr="00AC61B9">
        <w:rPr>
          <w:sz w:val="18"/>
          <w:szCs w:val="18"/>
        </w:rPr>
        <w:t>Phone: (877) 622-2694</w:t>
      </w:r>
    </w:p>
    <w:p w:rsidRPr="00AC61B9" w:rsidR="006904B2" w:rsidP="00AC61B9" w:rsidRDefault="006904B2" w14:paraId="01874B1C" w14:textId="77777777">
      <w:pPr>
        <w:spacing w:after="0" w:line="240" w:lineRule="auto"/>
        <w:ind w:left="1080"/>
        <w:rPr>
          <w:sz w:val="18"/>
          <w:szCs w:val="18"/>
        </w:rPr>
      </w:pPr>
      <w:r w:rsidRPr="00AC61B9">
        <w:rPr>
          <w:sz w:val="18"/>
          <w:szCs w:val="18"/>
        </w:rPr>
        <w:t>Fax: (888) 679-3319</w:t>
      </w:r>
    </w:p>
    <w:p w:rsidRPr="00AC61B9" w:rsidR="006904B2" w:rsidP="00AC61B9" w:rsidRDefault="006904B2" w14:paraId="3E591CB5" w14:textId="77777777">
      <w:pPr>
        <w:spacing w:after="0" w:line="240" w:lineRule="auto"/>
        <w:ind w:left="1080"/>
        <w:rPr>
          <w:sz w:val="18"/>
          <w:szCs w:val="18"/>
        </w:rPr>
      </w:pPr>
      <w:r w:rsidRPr="00AC61B9">
        <w:rPr>
          <w:sz w:val="18"/>
          <w:szCs w:val="18"/>
        </w:rPr>
        <w:t xml:space="preserve">Email: </w:t>
      </w:r>
      <w:hyperlink w:history="1" r:id="rId16">
        <w:r w:rsidRPr="00AC61B9">
          <w:rPr>
            <w:rStyle w:val="Hyperlink"/>
            <w:sz w:val="18"/>
            <w:szCs w:val="18"/>
          </w:rPr>
          <w:t>info@nabcoentrances.com</w:t>
        </w:r>
      </w:hyperlink>
    </w:p>
    <w:p w:rsidRPr="006904B2" w:rsidR="006904B2" w:rsidP="006904B2" w:rsidRDefault="006904B2" w14:paraId="7BAF13AF" w14:textId="77777777">
      <w:pPr>
        <w:spacing w:after="0" w:line="240" w:lineRule="auto"/>
        <w:rPr>
          <w:b/>
          <w:sz w:val="18"/>
          <w:szCs w:val="18"/>
        </w:rPr>
      </w:pPr>
    </w:p>
    <w:p w:rsidRPr="00FF72CB" w:rsidR="006904B2" w:rsidP="006904B2" w:rsidRDefault="006904B2" w14:paraId="06931444" w14:textId="77777777">
      <w:pPr>
        <w:spacing w:after="0" w:line="240" w:lineRule="auto"/>
        <w:rPr>
          <w:b/>
          <w:bCs/>
          <w:sz w:val="18"/>
          <w:szCs w:val="18"/>
        </w:rPr>
      </w:pPr>
      <w:r w:rsidRPr="00FF72CB">
        <w:rPr>
          <w:b/>
          <w:bCs/>
          <w:sz w:val="18"/>
          <w:szCs w:val="18"/>
        </w:rPr>
        <w:t>2.02 MANUAL SLIDING DOOR SYSTEM</w:t>
      </w:r>
    </w:p>
    <w:p w:rsidRPr="00FF72CB" w:rsidR="006904B2" w:rsidP="006904B2" w:rsidRDefault="00987F4C" w14:paraId="537D3990" w14:textId="28076474">
      <w:pPr>
        <w:spacing w:after="0" w:line="240" w:lineRule="auto"/>
        <w:rPr>
          <w:bCs/>
          <w:sz w:val="18"/>
          <w:szCs w:val="18"/>
        </w:rPr>
      </w:pPr>
      <w:r w:rsidRPr="00FF72CB">
        <w:rPr>
          <w:sz w:val="18"/>
          <w:szCs w:val="18"/>
        </w:rPr>
        <w:t>NABCO Swing System GT2300</w:t>
      </w:r>
    </w:p>
    <w:p w:rsidRPr="00FF72CB" w:rsidR="0009416E" w:rsidP="0009416E" w:rsidRDefault="006904B2" w14:paraId="10FBD0CA" w14:textId="77777777">
      <w:pPr>
        <w:pStyle w:val="ListParagraph"/>
        <w:numPr>
          <w:ilvl w:val="0"/>
          <w:numId w:val="29"/>
        </w:numPr>
        <w:spacing w:after="0" w:line="240" w:lineRule="auto"/>
        <w:rPr>
          <w:sz w:val="18"/>
          <w:szCs w:val="18"/>
        </w:rPr>
      </w:pPr>
      <w:r w:rsidRPr="00FF72CB">
        <w:rPr>
          <w:sz w:val="18"/>
          <w:szCs w:val="18"/>
        </w:rPr>
        <w:t xml:space="preserve">Mode of operation: </w:t>
      </w:r>
    </w:p>
    <w:p w:rsidRPr="00FF72CB" w:rsidR="00D313F3" w:rsidP="004C5FBE" w:rsidRDefault="00D313F3" w14:paraId="3C5D4DD1" w14:textId="5F1D2D5F">
      <w:pPr>
        <w:pStyle w:val="ListParagraph"/>
        <w:numPr>
          <w:ilvl w:val="1"/>
          <w:numId w:val="39"/>
        </w:numPr>
        <w:spacing w:after="0" w:line="240" w:lineRule="auto"/>
        <w:rPr>
          <w:sz w:val="18"/>
          <w:szCs w:val="18"/>
        </w:rPr>
      </w:pPr>
      <w:r w:rsidRPr="00FF72CB">
        <w:rPr>
          <w:sz w:val="18"/>
          <w:szCs w:val="18"/>
        </w:rPr>
        <w:t>The NABCO GT2300 Manual Swing Door System includes a header, jambs and swing panels.  The active panel is used as main means of egress.  The inactive panel provides additional egress when needed for moving larger objects through the door opening.  The inactive panel is normally fixed.</w:t>
      </w:r>
    </w:p>
    <w:p w:rsidRPr="00FF72CB" w:rsidR="00D313F3" w:rsidP="004C5FBE" w:rsidRDefault="00D313F3" w14:paraId="627F22D1" w14:textId="77777777">
      <w:pPr>
        <w:pStyle w:val="ListParagraph"/>
        <w:numPr>
          <w:ilvl w:val="1"/>
          <w:numId w:val="39"/>
        </w:numPr>
        <w:spacing w:after="0" w:line="240" w:lineRule="auto"/>
        <w:rPr>
          <w:sz w:val="18"/>
          <w:szCs w:val="18"/>
        </w:rPr>
      </w:pPr>
      <w:r w:rsidRPr="00FF72CB">
        <w:rPr>
          <w:sz w:val="18"/>
          <w:szCs w:val="18"/>
        </w:rPr>
        <w:t>Unequal pair of doors = One wide active panel and one narrow inactive panel</w:t>
      </w:r>
    </w:p>
    <w:p w:rsidRPr="00FF72CB" w:rsidR="006904B2" w:rsidP="00D313F3" w:rsidRDefault="006904B2" w14:paraId="19E505A1" w14:textId="4267883D">
      <w:pPr>
        <w:spacing w:after="0" w:line="240" w:lineRule="auto"/>
        <w:rPr>
          <w:sz w:val="18"/>
          <w:szCs w:val="18"/>
        </w:rPr>
      </w:pPr>
    </w:p>
    <w:p w:rsidRPr="00FF72CB" w:rsidR="006904B2" w:rsidP="00AC61B9" w:rsidRDefault="006904B2" w14:paraId="16658F94" w14:textId="77777777">
      <w:pPr>
        <w:pStyle w:val="ListParagraph"/>
        <w:numPr>
          <w:ilvl w:val="0"/>
          <w:numId w:val="29"/>
        </w:numPr>
        <w:spacing w:after="0" w:line="240" w:lineRule="auto"/>
        <w:rPr>
          <w:sz w:val="18"/>
          <w:szCs w:val="18"/>
        </w:rPr>
      </w:pPr>
      <w:r w:rsidRPr="00FF72CB">
        <w:rPr>
          <w:sz w:val="18"/>
          <w:szCs w:val="18"/>
        </w:rPr>
        <w:t>Product Components:</w:t>
      </w:r>
    </w:p>
    <w:p w:rsidRPr="00FF72CB" w:rsidR="00877487" w:rsidP="00877487" w:rsidRDefault="00877487" w14:paraId="2A7693B7" w14:textId="77777777">
      <w:pPr>
        <w:numPr>
          <w:ilvl w:val="0"/>
          <w:numId w:val="41"/>
        </w:numPr>
        <w:spacing w:after="0" w:line="240" w:lineRule="auto"/>
        <w:rPr>
          <w:sz w:val="18"/>
          <w:szCs w:val="18"/>
        </w:rPr>
      </w:pPr>
      <w:r w:rsidRPr="00FF72CB">
        <w:rPr>
          <w:sz w:val="18"/>
          <w:szCs w:val="18"/>
        </w:rPr>
        <w:t>Aluminum swing panels, header and frame assembly.</w:t>
      </w:r>
    </w:p>
    <w:p w:rsidRPr="00FF72CB" w:rsidR="00877487" w:rsidP="00877487" w:rsidRDefault="00877487" w14:paraId="220DA7A1" w14:textId="77777777">
      <w:pPr>
        <w:numPr>
          <w:ilvl w:val="2"/>
          <w:numId w:val="40"/>
        </w:numPr>
        <w:spacing w:after="0" w:line="240" w:lineRule="auto"/>
        <w:rPr>
          <w:sz w:val="18"/>
          <w:szCs w:val="18"/>
        </w:rPr>
      </w:pPr>
      <w:r w:rsidRPr="00FF72CB">
        <w:rPr>
          <w:sz w:val="18"/>
          <w:szCs w:val="18"/>
        </w:rPr>
        <w:t xml:space="preserve">Swing panels shall be factory assembled with 3/8-16 threaded tie rods spanning full length of top and bottom rails.  Snap in glass stop with integral extruded vinyl standoff to accommodate glass flexing.  A horizontal muntin bar to provide glass protection.  </w:t>
      </w:r>
    </w:p>
    <w:p w:rsidRPr="00FF72CB" w:rsidR="00877487" w:rsidP="00877487" w:rsidRDefault="00877487" w14:paraId="00E47E4B" w14:textId="4338894B">
      <w:pPr>
        <w:numPr>
          <w:ilvl w:val="2"/>
          <w:numId w:val="40"/>
        </w:numPr>
        <w:spacing w:after="0" w:line="240" w:lineRule="auto"/>
        <w:rPr>
          <w:sz w:val="18"/>
          <w:szCs w:val="18"/>
        </w:rPr>
      </w:pPr>
      <w:r w:rsidRPr="7D8EE106" w:rsidR="00877487">
        <w:rPr>
          <w:sz w:val="18"/>
          <w:szCs w:val="18"/>
        </w:rPr>
        <w:t>Horizontal Header shall be 5” by 4-1/</w:t>
      </w:r>
      <w:r w:rsidRPr="7D8EE106" w:rsidR="00877487">
        <w:rPr>
          <w:sz w:val="18"/>
          <w:szCs w:val="18"/>
        </w:rPr>
        <w:t>2” and</w:t>
      </w:r>
      <w:r w:rsidRPr="7D8EE106" w:rsidR="00877487">
        <w:rPr>
          <w:sz w:val="18"/>
          <w:szCs w:val="18"/>
        </w:rPr>
        <w:t xml:space="preserve"> Vertical Jambs shall be 1-3/4”x 4-1/2 aluminum extrusions.  Header includes a hinged cover that locks in the open position.</w:t>
      </w:r>
    </w:p>
    <w:p w:rsidRPr="00FF72CB" w:rsidR="00877487" w:rsidP="00877487" w:rsidRDefault="00877487" w14:paraId="58CDBC91" w14:textId="255AE15A">
      <w:pPr>
        <w:numPr>
          <w:ilvl w:val="2"/>
          <w:numId w:val="40"/>
        </w:numPr>
        <w:spacing w:after="0" w:line="240" w:lineRule="auto"/>
        <w:rPr>
          <w:sz w:val="18"/>
          <w:szCs w:val="18"/>
        </w:rPr>
      </w:pPr>
      <w:r w:rsidRPr="7D8EE106" w:rsidR="00877487">
        <w:rPr>
          <w:sz w:val="18"/>
          <w:szCs w:val="18"/>
        </w:rPr>
        <w:t>All major extrusions to be minimum 1/8” wall thickness.</w:t>
      </w:r>
    </w:p>
    <w:p w:rsidRPr="00FF72CB" w:rsidR="00877487" w:rsidP="00877487" w:rsidRDefault="00877487" w14:paraId="67C7DECA" w14:textId="77777777">
      <w:pPr>
        <w:numPr>
          <w:ilvl w:val="2"/>
          <w:numId w:val="40"/>
        </w:numPr>
        <w:spacing w:after="0" w:line="240" w:lineRule="auto"/>
        <w:rPr>
          <w:sz w:val="18"/>
          <w:szCs w:val="18"/>
        </w:rPr>
      </w:pPr>
      <w:r w:rsidRPr="00FF72CB">
        <w:rPr>
          <w:sz w:val="18"/>
          <w:szCs w:val="18"/>
        </w:rPr>
        <w:t>All extruded aluminum sections shall be 6063-T5 or equivalent.</w:t>
      </w:r>
    </w:p>
    <w:p w:rsidRPr="00FF72CB" w:rsidR="00877487" w:rsidP="00877487" w:rsidRDefault="00877487" w14:paraId="79BAE80F" w14:textId="30A282AF">
      <w:pPr>
        <w:numPr>
          <w:ilvl w:val="2"/>
          <w:numId w:val="40"/>
        </w:numPr>
        <w:spacing w:after="0" w:line="240" w:lineRule="auto"/>
        <w:rPr>
          <w:sz w:val="18"/>
          <w:szCs w:val="18"/>
        </w:rPr>
      </w:pPr>
      <w:r w:rsidRPr="7D8EE106" w:rsidR="00877487">
        <w:rPr>
          <w:sz w:val="18"/>
          <w:szCs w:val="18"/>
        </w:rPr>
        <w:t>Finish:  Aluminum shall have a standard finish of AA-M12-C22-A31 (204R1).</w:t>
      </w:r>
    </w:p>
    <w:p w:rsidRPr="00FF72CB" w:rsidR="00877487" w:rsidP="00877487" w:rsidRDefault="00877487" w14:paraId="1265913F" w14:textId="77777777">
      <w:pPr>
        <w:numPr>
          <w:ilvl w:val="0"/>
          <w:numId w:val="41"/>
        </w:numPr>
        <w:spacing w:after="0" w:line="240" w:lineRule="auto"/>
        <w:rPr>
          <w:sz w:val="18"/>
          <w:szCs w:val="18"/>
        </w:rPr>
      </w:pPr>
      <w:r w:rsidRPr="00FF72CB">
        <w:rPr>
          <w:sz w:val="18"/>
          <w:szCs w:val="18"/>
        </w:rPr>
        <w:t>Swing panel latches, hardware and weathering seal.</w:t>
      </w:r>
    </w:p>
    <w:p w:rsidRPr="00FF72CB" w:rsidR="00877487" w:rsidP="00877487" w:rsidRDefault="00877487" w14:paraId="5D81D2DC" w14:textId="36B18DF1">
      <w:pPr>
        <w:numPr>
          <w:ilvl w:val="2"/>
          <w:numId w:val="40"/>
        </w:numPr>
        <w:spacing w:after="0" w:line="240" w:lineRule="auto"/>
        <w:rPr>
          <w:sz w:val="18"/>
          <w:szCs w:val="18"/>
        </w:rPr>
      </w:pPr>
      <w:r w:rsidRPr="00FF72CB">
        <w:rPr>
          <w:sz w:val="18"/>
          <w:szCs w:val="18"/>
        </w:rPr>
        <w:t xml:space="preserve">Active panel will include lever handles on each side to unlock the door.  A positive latching feature will hold the door in place when closed.  The inactive panel will include a flush bolt which must be manually released </w:t>
      </w:r>
      <w:r w:rsidRPr="00FF72CB" w:rsidR="00053B8D">
        <w:rPr>
          <w:sz w:val="18"/>
          <w:szCs w:val="18"/>
        </w:rPr>
        <w:t>for</w:t>
      </w:r>
      <w:r w:rsidRPr="00FF72CB">
        <w:rPr>
          <w:sz w:val="18"/>
          <w:szCs w:val="18"/>
        </w:rPr>
        <w:t xml:space="preserve"> the panel to swing open.</w:t>
      </w:r>
    </w:p>
    <w:p w:rsidRPr="00FF72CB" w:rsidR="00877487" w:rsidP="00877487" w:rsidRDefault="00877487" w14:paraId="58832BDF" w14:textId="5BB137B3">
      <w:pPr>
        <w:numPr>
          <w:ilvl w:val="2"/>
          <w:numId w:val="40"/>
        </w:numPr>
        <w:spacing w:after="0" w:line="240" w:lineRule="auto"/>
        <w:rPr>
          <w:sz w:val="18"/>
          <w:szCs w:val="18"/>
        </w:rPr>
      </w:pPr>
      <w:r w:rsidRPr="7D8EE106" w:rsidR="00877487">
        <w:rPr>
          <w:sz w:val="18"/>
          <w:szCs w:val="18"/>
        </w:rPr>
        <w:t xml:space="preserve">Panels </w:t>
      </w:r>
      <w:r w:rsidRPr="7D8EE106" w:rsidR="00053B8D">
        <w:rPr>
          <w:sz w:val="18"/>
          <w:szCs w:val="18"/>
        </w:rPr>
        <w:t>can swing</w:t>
      </w:r>
      <w:r w:rsidRPr="7D8EE106" w:rsidR="00877487">
        <w:rPr>
          <w:sz w:val="18"/>
          <w:szCs w:val="18"/>
        </w:rPr>
        <w:t xml:space="preserve"> 90 degrees and will require less than 30 </w:t>
      </w:r>
      <w:r w:rsidRPr="7D8EE106" w:rsidR="00877487">
        <w:rPr>
          <w:sz w:val="18"/>
          <w:szCs w:val="18"/>
        </w:rPr>
        <w:t>lbs</w:t>
      </w:r>
      <w:r w:rsidRPr="7D8EE106" w:rsidR="00877487">
        <w:rPr>
          <w:sz w:val="18"/>
          <w:szCs w:val="18"/>
        </w:rPr>
        <w:t xml:space="preserve"> to release the latch.</w:t>
      </w:r>
    </w:p>
    <w:p w:rsidRPr="00FF72CB" w:rsidR="00877487" w:rsidP="00877487" w:rsidRDefault="00877487" w14:paraId="3B36DDB5" w14:textId="77777777">
      <w:pPr>
        <w:numPr>
          <w:ilvl w:val="2"/>
          <w:numId w:val="40"/>
        </w:numPr>
        <w:spacing w:after="0" w:line="240" w:lineRule="auto"/>
        <w:rPr>
          <w:sz w:val="18"/>
          <w:szCs w:val="18"/>
        </w:rPr>
      </w:pPr>
      <w:r w:rsidRPr="00FF72CB">
        <w:rPr>
          <w:sz w:val="18"/>
          <w:szCs w:val="18"/>
        </w:rPr>
        <w:t>Header, jambs and panel bottoms include gaskets to meet air infiltration requirements.</w:t>
      </w:r>
    </w:p>
    <w:p w:rsidRPr="00FF72CB" w:rsidR="006904B2" w:rsidP="006904B2" w:rsidRDefault="006904B2" w14:paraId="664716E2" w14:textId="77777777">
      <w:pPr>
        <w:spacing w:after="0" w:line="240" w:lineRule="auto"/>
        <w:rPr>
          <w:sz w:val="18"/>
          <w:szCs w:val="18"/>
        </w:rPr>
      </w:pPr>
    </w:p>
    <w:p w:rsidRPr="00FF72CB" w:rsidR="00B73B21" w:rsidP="00B73B21" w:rsidRDefault="00B73B21" w14:paraId="1ED75F6A" w14:textId="77777777">
      <w:pPr>
        <w:spacing w:after="0" w:line="240" w:lineRule="auto"/>
        <w:rPr>
          <w:sz w:val="18"/>
          <w:szCs w:val="18"/>
        </w:rPr>
      </w:pPr>
    </w:p>
    <w:p w:rsidRPr="00FF72CB" w:rsidR="00AC61B9" w:rsidP="00AC61B9" w:rsidRDefault="00AC61B9" w14:paraId="477419E2" w14:textId="77777777">
      <w:pPr>
        <w:spacing w:after="0" w:line="240" w:lineRule="auto"/>
        <w:rPr>
          <w:b/>
          <w:bCs/>
          <w:sz w:val="18"/>
          <w:szCs w:val="18"/>
        </w:rPr>
      </w:pPr>
      <w:r w:rsidRPr="00FF72CB">
        <w:rPr>
          <w:b/>
          <w:bCs/>
          <w:sz w:val="18"/>
          <w:szCs w:val="18"/>
        </w:rPr>
        <w:t>PART 3-EXECUTION</w:t>
      </w:r>
    </w:p>
    <w:p w:rsidRPr="00FF72CB" w:rsidR="00AC61B9" w:rsidP="00AC61B9" w:rsidRDefault="00AC61B9" w14:paraId="4C11CBAB" w14:textId="77777777">
      <w:pPr>
        <w:spacing w:after="0" w:line="240" w:lineRule="auto"/>
        <w:rPr>
          <w:sz w:val="18"/>
          <w:szCs w:val="18"/>
        </w:rPr>
      </w:pPr>
    </w:p>
    <w:p w:rsidRPr="00FF72CB" w:rsidR="00AC61B9" w:rsidP="00AC61B9" w:rsidRDefault="00AC61B9" w14:paraId="61BF2D6B" w14:textId="77777777">
      <w:pPr>
        <w:spacing w:after="0" w:line="240" w:lineRule="auto"/>
        <w:rPr>
          <w:b/>
          <w:bCs/>
          <w:sz w:val="18"/>
          <w:szCs w:val="18"/>
        </w:rPr>
      </w:pPr>
      <w:r w:rsidRPr="00FF72CB">
        <w:rPr>
          <w:b/>
          <w:bCs/>
          <w:sz w:val="18"/>
          <w:szCs w:val="18"/>
        </w:rPr>
        <w:t>3.01 INSTALLATION</w:t>
      </w:r>
    </w:p>
    <w:p w:rsidRPr="00FF72CB" w:rsidR="00AC61B9" w:rsidP="00AC61B9" w:rsidRDefault="00AC61B9" w14:paraId="7E3E5AF4" w14:textId="77777777">
      <w:pPr>
        <w:pStyle w:val="ListParagraph"/>
        <w:numPr>
          <w:ilvl w:val="0"/>
          <w:numId w:val="33"/>
        </w:numPr>
        <w:spacing w:after="0" w:line="240" w:lineRule="auto"/>
        <w:rPr>
          <w:sz w:val="18"/>
          <w:szCs w:val="18"/>
        </w:rPr>
      </w:pPr>
      <w:r w:rsidRPr="00FF72CB">
        <w:rPr>
          <w:sz w:val="18"/>
          <w:szCs w:val="18"/>
        </w:rPr>
        <w:t>Door equipment shall be installed by manufacturer-approved, factory-trained installers in compliance with manufacturer’s recommendations and approved shop drawings.</w:t>
      </w:r>
    </w:p>
    <w:p w:rsidRPr="00FF72CB" w:rsidR="00AC61B9" w:rsidP="00AC61B9" w:rsidRDefault="00AC61B9" w14:paraId="393430DC" w14:textId="77777777">
      <w:pPr>
        <w:spacing w:after="0" w:line="240" w:lineRule="auto"/>
        <w:rPr>
          <w:sz w:val="18"/>
          <w:szCs w:val="18"/>
        </w:rPr>
      </w:pPr>
    </w:p>
    <w:p w:rsidRPr="00FF72CB" w:rsidR="00AC61B9" w:rsidP="00AC61B9" w:rsidRDefault="00AC61B9" w14:paraId="22434942" w14:textId="77777777">
      <w:pPr>
        <w:spacing w:after="0" w:line="240" w:lineRule="auto"/>
        <w:rPr>
          <w:b/>
          <w:bCs/>
          <w:sz w:val="18"/>
          <w:szCs w:val="18"/>
        </w:rPr>
      </w:pPr>
      <w:r w:rsidRPr="00FF72CB">
        <w:rPr>
          <w:b/>
          <w:bCs/>
          <w:sz w:val="18"/>
          <w:szCs w:val="18"/>
        </w:rPr>
        <w:t>3.02 CLEANING AND PROTECTION</w:t>
      </w:r>
    </w:p>
    <w:p w:rsidRPr="00FF72CB" w:rsidR="00AC61B9" w:rsidP="00AC61B9" w:rsidRDefault="00AC61B9" w14:paraId="0A5E1A95" w14:textId="77777777">
      <w:pPr>
        <w:pStyle w:val="ListParagraph"/>
        <w:numPr>
          <w:ilvl w:val="0"/>
          <w:numId w:val="35"/>
        </w:numPr>
        <w:spacing w:after="0" w:line="240" w:lineRule="auto"/>
        <w:rPr>
          <w:sz w:val="18"/>
          <w:szCs w:val="18"/>
        </w:rPr>
      </w:pPr>
      <w:r w:rsidRPr="00FF72CB">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rsidRPr="00FF72CB" w:rsidR="00AC61B9" w:rsidP="00AC61B9" w:rsidRDefault="00AC61B9" w14:paraId="572E830B" w14:textId="77777777">
      <w:pPr>
        <w:spacing w:after="0" w:line="240" w:lineRule="auto"/>
        <w:rPr>
          <w:sz w:val="18"/>
          <w:szCs w:val="18"/>
        </w:rPr>
      </w:pPr>
    </w:p>
    <w:p w:rsidRPr="00AC61B9" w:rsidR="00AC61B9" w:rsidP="00AC61B9" w:rsidRDefault="00AC61B9" w14:paraId="05C871A3" w14:textId="77777777">
      <w:pPr>
        <w:spacing w:after="0" w:line="240" w:lineRule="auto"/>
        <w:rPr>
          <w:sz w:val="18"/>
          <w:szCs w:val="18"/>
        </w:rPr>
      </w:pPr>
    </w:p>
    <w:p w:rsidRPr="00AC61B9" w:rsidR="00AC61B9" w:rsidP="00AC61B9" w:rsidRDefault="00AC61B9" w14:paraId="75BC38A1" w14:textId="77777777">
      <w:pPr>
        <w:spacing w:after="0" w:line="240" w:lineRule="auto"/>
        <w:rPr>
          <w:b/>
          <w:bCs/>
          <w:sz w:val="18"/>
          <w:szCs w:val="18"/>
        </w:rPr>
      </w:pPr>
      <w:r w:rsidRPr="00AC61B9">
        <w:rPr>
          <w:b/>
          <w:bCs/>
          <w:sz w:val="18"/>
          <w:szCs w:val="18"/>
        </w:rPr>
        <w:t>END OF SECTION</w:t>
      </w:r>
    </w:p>
    <w:sectPr w:rsidRPr="00AC61B9" w:rsidR="00AC61B9" w:rsidSect="00B73B21">
      <w:headerReference w:type="default" r:id="rId17"/>
      <w:footerReference w:type="default" r:id="rId18"/>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6D08" w:rsidP="003E7C51" w:rsidRDefault="00456D08" w14:paraId="36C84820" w14:textId="77777777">
      <w:pPr>
        <w:spacing w:after="0" w:line="240" w:lineRule="auto"/>
      </w:pPr>
      <w:r>
        <w:separator/>
      </w:r>
    </w:p>
  </w:endnote>
  <w:endnote w:type="continuationSeparator" w:id="0">
    <w:p w:rsidR="00456D08" w:rsidP="003E7C51" w:rsidRDefault="00456D08" w14:paraId="25183AC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Pr="00573178" w:rsidR="003E7C51" w:rsidP="003E7C51" w:rsidRDefault="00A24731" w14:paraId="49570F9A" w14:textId="41F951F9">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41F946A0" wp14:editId="13172D83">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rsidRPr="00A24731" w:rsidR="00A24731" w:rsidP="00A24731" w:rsidRDefault="00A24731" w14:paraId="3529A917"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1A48B7F1"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2C55132"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16C8D14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1F946A0">
              <v:stroke joinstyle="miter"/>
              <v:path gradientshapeok="t" o:connecttype="rect"/>
            </v:shapetype>
            <v:shape id="Text Box 4"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v:textbox>
                <w:txbxContent>
                  <w:p w:rsidRPr="00A24731" w:rsidR="00A24731" w:rsidP="00A24731" w:rsidRDefault="00A24731" w14:paraId="3529A917" w14:textId="77777777">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rsidRPr="00A24731" w:rsidR="00A24731" w:rsidP="00A24731" w:rsidRDefault="00A24731" w14:paraId="1A48B7F1" w14:textId="77777777">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rsidRPr="00A24731" w:rsidR="00A24731" w:rsidP="00A24731" w:rsidRDefault="00A24731" w14:paraId="72C55132" w14:textId="77777777">
                    <w:pPr>
                      <w:spacing w:after="0" w:line="240" w:lineRule="auto"/>
                      <w:jc w:val="center"/>
                      <w:rPr>
                        <w:rFonts w:eastAsia="Times New Roman" w:cs="Times New Roman" w:asciiTheme="minorHAnsi" w:hAnsiTheme="minorHAnsi"/>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eastAsia="Times New Roman" w:cs="Times New Roman" w:asciiTheme="minorHAnsi" w:hAnsiTheme="minorHAnsi"/>
                        <w:b/>
                        <w:bCs/>
                        <w:sz w:val="16"/>
                        <w:szCs w:val="16"/>
                      </w:rPr>
                      <w:t xml:space="preserve">Fax </w:t>
                    </w:r>
                    <w:r w:rsidRPr="00A24731">
                      <w:rPr>
                        <w:rFonts w:eastAsia="Times New Roman" w:cs="Times New Roman" w:asciiTheme="minorHAnsi" w:hAnsiTheme="minorHAnsi"/>
                        <w:sz w:val="16"/>
                        <w:szCs w:val="16"/>
                      </w:rPr>
                      <w:t>888.679.3319</w:t>
                    </w:r>
                    <w:r>
                      <w:rPr>
                        <w:rFonts w:eastAsia="Times New Roman" w:cs="Times New Roman" w:asciiTheme="minorHAnsi" w:hAnsiTheme="minorHAnsi"/>
                        <w:sz w:val="16"/>
                        <w:szCs w:val="16"/>
                      </w:rPr>
                      <w:t xml:space="preserve"> | </w:t>
                    </w:r>
                    <w:r w:rsidRPr="00A24731">
                      <w:rPr>
                        <w:rFonts w:eastAsia="Times New Roman" w:cs="Times New Roman" w:asciiTheme="minorHAnsi" w:hAnsiTheme="minorHAnsi"/>
                        <w:sz w:val="16"/>
                        <w:szCs w:val="16"/>
                      </w:rPr>
                      <w:t>Email info@nabcoentrances.com</w:t>
                    </w:r>
                  </w:p>
                  <w:p w:rsidR="00A24731" w:rsidP="00A24731" w:rsidRDefault="00A24731" w14:paraId="16C8D14B" w14:textId="77777777"/>
                </w:txbxContent>
              </v:textbox>
            </v:shape>
          </w:pict>
        </mc:Fallback>
      </mc:AlternateContent>
    </w:r>
    <w:r w:rsidRPr="00573178">
      <w:rPr>
        <w:sz w:val="20"/>
        <w:szCs w:val="20"/>
      </w:rPr>
      <w:t xml:space="preserve">Revised: </w:t>
    </w:r>
    <w:r w:rsidRPr="00573178" w:rsidR="00DD0D6A">
      <w:rPr>
        <w:sz w:val="20"/>
        <w:szCs w:val="20"/>
      </w:rPr>
      <w:fldChar w:fldCharType="begin"/>
    </w:r>
    <w:r w:rsidRPr="00573178" w:rsidR="00DD0D6A">
      <w:rPr>
        <w:sz w:val="20"/>
        <w:szCs w:val="20"/>
      </w:rPr>
      <w:instrText xml:space="preserve"> DATE \@ "M/d/yyyy" </w:instrText>
    </w:r>
    <w:r w:rsidRPr="00573178" w:rsidR="00DD0D6A">
      <w:rPr>
        <w:sz w:val="20"/>
        <w:szCs w:val="20"/>
      </w:rPr>
      <w:fldChar w:fldCharType="separate"/>
    </w:r>
    <w:r w:rsidR="00053B8D">
      <w:rPr>
        <w:noProof/>
        <w:sz w:val="20"/>
        <w:szCs w:val="20"/>
      </w:rPr>
      <w:t>3/19/2021</w:t>
    </w:r>
    <w:r w:rsidRPr="00573178" w:rsidR="00DD0D6A">
      <w:rPr>
        <w:sz w:val="20"/>
        <w:szCs w:val="20"/>
      </w:rPr>
      <w:fldChar w:fldCharType="end"/>
    </w:r>
    <w:r w:rsidRPr="00573178" w:rsidR="003E7C51">
      <w:rPr>
        <w:sz w:val="20"/>
        <w:szCs w:val="20"/>
      </w:rPr>
      <w:ptab w:alignment="center" w:relativeTo="margin" w:leader="none"/>
    </w:r>
    <w:r w:rsidRPr="00573178" w:rsidR="003E7C51">
      <w:rPr>
        <w:sz w:val="20"/>
        <w:szCs w:val="20"/>
      </w:rPr>
      <w:ptab w:alignment="right" w:relativeTo="margin" w:leader="none"/>
    </w:r>
    <w:r w:rsidRPr="00573178" w:rsidR="003E7C51">
      <w:rPr>
        <w:sz w:val="20"/>
        <w:szCs w:val="20"/>
      </w:rPr>
      <w:t xml:space="preserve">Page </w:t>
    </w:r>
    <w:r w:rsidRPr="00573178" w:rsidR="003E7C51">
      <w:rPr>
        <w:sz w:val="20"/>
        <w:szCs w:val="20"/>
      </w:rPr>
      <w:fldChar w:fldCharType="begin"/>
    </w:r>
    <w:r w:rsidRPr="00573178" w:rsidR="003E7C51">
      <w:rPr>
        <w:sz w:val="20"/>
        <w:szCs w:val="20"/>
      </w:rPr>
      <w:instrText xml:space="preserve"> PAGE  \* Arabic  \* MERGEFORMAT </w:instrText>
    </w:r>
    <w:r w:rsidRPr="00573178" w:rsidR="003E7C51">
      <w:rPr>
        <w:sz w:val="20"/>
        <w:szCs w:val="20"/>
      </w:rPr>
      <w:fldChar w:fldCharType="separate"/>
    </w:r>
    <w:r w:rsidRPr="00573178" w:rsidR="003E7C51">
      <w:rPr>
        <w:noProof/>
        <w:sz w:val="20"/>
        <w:szCs w:val="20"/>
      </w:rPr>
      <w:t>1</w:t>
    </w:r>
    <w:r w:rsidRPr="00573178" w:rsidR="003E7C51">
      <w:rPr>
        <w:sz w:val="20"/>
        <w:szCs w:val="20"/>
      </w:rPr>
      <w:fldChar w:fldCharType="end"/>
    </w:r>
    <w:r w:rsidRPr="00573178" w:rsidR="003E7C51">
      <w:rPr>
        <w:sz w:val="20"/>
        <w:szCs w:val="20"/>
      </w:rPr>
      <w:t xml:space="preserve"> of </w:t>
    </w:r>
    <w:r w:rsidRPr="00573178" w:rsidR="00AF5BD6">
      <w:rPr>
        <w:sz w:val="20"/>
        <w:szCs w:val="20"/>
      </w:rPr>
      <w:fldChar w:fldCharType="begin"/>
    </w:r>
    <w:r w:rsidRPr="00573178" w:rsidR="00AF5BD6">
      <w:rPr>
        <w:sz w:val="20"/>
        <w:szCs w:val="20"/>
      </w:rPr>
      <w:instrText xml:space="preserve"> NUMPAGES  \* Arabic  \* MERGEFORMAT </w:instrText>
    </w:r>
    <w:r w:rsidRPr="00573178" w:rsidR="00AF5BD6">
      <w:rPr>
        <w:sz w:val="20"/>
        <w:szCs w:val="20"/>
      </w:rPr>
      <w:fldChar w:fldCharType="separate"/>
    </w:r>
    <w:r w:rsidRPr="00573178" w:rsidR="003E7C51">
      <w:rPr>
        <w:noProof/>
        <w:sz w:val="20"/>
        <w:szCs w:val="20"/>
      </w:rPr>
      <w:t>2</w:t>
    </w:r>
    <w:r w:rsidRPr="00573178" w:rsidR="00AF5BD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6D08" w:rsidP="003E7C51" w:rsidRDefault="00456D08" w14:paraId="17D994B8" w14:textId="77777777">
      <w:pPr>
        <w:spacing w:after="0" w:line="240" w:lineRule="auto"/>
      </w:pPr>
      <w:r>
        <w:separator/>
      </w:r>
    </w:p>
  </w:footnote>
  <w:footnote w:type="continuationSeparator" w:id="0">
    <w:p w:rsidR="00456D08" w:rsidP="003E7C51" w:rsidRDefault="00456D08" w14:paraId="3BB637C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73B21" w:rsidRDefault="00B73B21" w14:paraId="540E8C31" w14:textId="77777777">
    <w:pPr>
      <w:pStyle w:val="Header"/>
    </w:pPr>
    <w:r>
      <w:rPr>
        <w:noProof/>
      </w:rPr>
      <mc:AlternateContent>
        <mc:Choice Requires="wps">
          <w:drawing>
            <wp:anchor distT="0" distB="0" distL="114300" distR="114300" simplePos="0" relativeHeight="251659264" behindDoc="0" locked="0" layoutInCell="1" allowOverlap="1" wp14:anchorId="2B9FDF69" wp14:editId="2F4A80A2">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rsidRPr="00FF72CB" w:rsidR="00B73B21" w:rsidP="00B73B21" w:rsidRDefault="00FE6045" w14:paraId="7B39B5B4" w14:textId="7321381D">
                          <w:pPr>
                            <w:spacing w:after="0" w:line="240" w:lineRule="auto"/>
                            <w:jc w:val="center"/>
                            <w:rPr>
                              <w:b/>
                              <w:bCs/>
                            </w:rPr>
                          </w:pPr>
                          <w:r w:rsidRPr="00FF72CB">
                            <w:rPr>
                              <w:b/>
                              <w:bCs/>
                            </w:rPr>
                            <w:t>NABCO GT2300 Manual Swing Door</w:t>
                          </w:r>
                          <w:r w:rsidRPr="00FF72CB" w:rsidR="00692E26">
                            <w:rPr>
                              <w:b/>
                              <w:bCs/>
                            </w:rPr>
                            <w:t xml:space="preserve"> System</w:t>
                          </w:r>
                        </w:p>
                        <w:p w:rsidRPr="00FF72CB" w:rsidR="00B73B21" w:rsidP="00B73B21" w:rsidRDefault="00692E26" w14:paraId="6FFCC6A7" w14:textId="557822B7">
                          <w:pPr>
                            <w:spacing w:after="0" w:line="240" w:lineRule="auto"/>
                            <w:jc w:val="center"/>
                            <w:rPr>
                              <w:b/>
                              <w:bCs/>
                            </w:rPr>
                          </w:pPr>
                          <w:r w:rsidRPr="00FF72CB">
                            <w:rPr>
                              <w:b/>
                              <w:bCs/>
                            </w:rPr>
                            <w:t>Unequal Pair</w:t>
                          </w:r>
                        </w:p>
                        <w:p w:rsidRPr="00B73B21" w:rsidR="00B73B21" w:rsidP="00B73B21" w:rsidRDefault="00B73B21" w14:paraId="4F5DF612" w14:textId="77777777">
                          <w:pPr>
                            <w:spacing w:after="0" w:line="240" w:lineRule="auto"/>
                            <w:jc w:val="center"/>
                            <w:rPr>
                              <w:b/>
                              <w:bCs/>
                            </w:rPr>
                          </w:pPr>
                          <w:r w:rsidRPr="00B73B21">
                            <w:rPr>
                              <w:b/>
                              <w:bCs/>
                            </w:rPr>
                            <w:t>Suggested Architectural Specifications</w:t>
                          </w:r>
                        </w:p>
                        <w:p w:rsidRPr="00B73B21" w:rsidR="00B73B21" w:rsidP="00B73B21" w:rsidRDefault="00B73B21" w14:paraId="62B5DEB0" w14:textId="77777777">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B9FDF69">
              <v:stroke joinstyle="miter"/>
              <v:path gradientshapeok="t" o:connecttype="rect"/>
            </v:shapetype>
            <v:shape id="Text Box 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v:textbox>
                <w:txbxContent>
                  <w:p w:rsidRPr="00FF72CB" w:rsidR="00B73B21" w:rsidP="00B73B21" w:rsidRDefault="00FE6045" w14:paraId="7B39B5B4" w14:textId="7321381D">
                    <w:pPr>
                      <w:spacing w:after="0" w:line="240" w:lineRule="auto"/>
                      <w:jc w:val="center"/>
                      <w:rPr>
                        <w:b/>
                        <w:bCs/>
                      </w:rPr>
                    </w:pPr>
                    <w:r w:rsidRPr="00FF72CB">
                      <w:rPr>
                        <w:b/>
                        <w:bCs/>
                      </w:rPr>
                      <w:t>NABCO GT2300 Manual Swing Door</w:t>
                    </w:r>
                    <w:r w:rsidRPr="00FF72CB" w:rsidR="00692E26">
                      <w:rPr>
                        <w:b/>
                        <w:bCs/>
                      </w:rPr>
                      <w:t xml:space="preserve"> System</w:t>
                    </w:r>
                  </w:p>
                  <w:p w:rsidRPr="00FF72CB" w:rsidR="00B73B21" w:rsidP="00B73B21" w:rsidRDefault="00692E26" w14:paraId="6FFCC6A7" w14:textId="557822B7">
                    <w:pPr>
                      <w:spacing w:after="0" w:line="240" w:lineRule="auto"/>
                      <w:jc w:val="center"/>
                      <w:rPr>
                        <w:b/>
                        <w:bCs/>
                      </w:rPr>
                    </w:pPr>
                    <w:r w:rsidRPr="00FF72CB">
                      <w:rPr>
                        <w:b/>
                        <w:bCs/>
                      </w:rPr>
                      <w:t>Unequal Pair</w:t>
                    </w:r>
                  </w:p>
                  <w:p w:rsidRPr="00B73B21" w:rsidR="00B73B21" w:rsidP="00B73B21" w:rsidRDefault="00B73B21" w14:paraId="4F5DF612" w14:textId="77777777">
                    <w:pPr>
                      <w:spacing w:after="0" w:line="240" w:lineRule="auto"/>
                      <w:jc w:val="center"/>
                      <w:rPr>
                        <w:b/>
                        <w:bCs/>
                      </w:rPr>
                    </w:pPr>
                    <w:r w:rsidRPr="00B73B21">
                      <w:rPr>
                        <w:b/>
                        <w:bCs/>
                      </w:rPr>
                      <w:t>Suggested Architectural Specifications</w:t>
                    </w:r>
                  </w:p>
                  <w:p w:rsidRPr="00B73B21" w:rsidR="00B73B21" w:rsidP="00B73B21" w:rsidRDefault="00B73B21" w14:paraId="62B5DEB0" w14:textId="77777777">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8359740" wp14:editId="1AF84845">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rsidR="00B73B21" w:rsidRDefault="00B73B21" w14:paraId="4D251E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1A53EFD"/>
    <w:multiLevelType w:val="hybridMultilevel"/>
    <w:tmpl w:val="8548C2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F38840E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1373B0"/>
    <w:multiLevelType w:val="hybridMultilevel"/>
    <w:tmpl w:val="061E156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BF644A1"/>
    <w:multiLevelType w:val="hybridMultilevel"/>
    <w:tmpl w:val="44B2D2C2"/>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5"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hint="default" w:ascii="Symbol" w:hAnsi="Symbol" w:eastAsia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6"/>
  </w:num>
  <w:num w:numId="13">
    <w:abstractNumId w:val="38"/>
  </w:num>
  <w:num w:numId="14">
    <w:abstractNumId w:val="16"/>
  </w:num>
  <w:num w:numId="15">
    <w:abstractNumId w:val="30"/>
  </w:num>
  <w:num w:numId="16">
    <w:abstractNumId w:val="28"/>
  </w:num>
  <w:num w:numId="17">
    <w:abstractNumId w:val="20"/>
  </w:num>
  <w:num w:numId="18">
    <w:abstractNumId w:val="37"/>
  </w:num>
  <w:num w:numId="19">
    <w:abstractNumId w:val="17"/>
  </w:num>
  <w:num w:numId="20">
    <w:abstractNumId w:val="24"/>
  </w:num>
  <w:num w:numId="21">
    <w:abstractNumId w:val="32"/>
  </w:num>
  <w:num w:numId="22">
    <w:abstractNumId w:val="11"/>
  </w:num>
  <w:num w:numId="23">
    <w:abstractNumId w:val="31"/>
  </w:num>
  <w:num w:numId="24">
    <w:abstractNumId w:val="14"/>
  </w:num>
  <w:num w:numId="25">
    <w:abstractNumId w:val="21"/>
  </w:num>
  <w:num w:numId="26">
    <w:abstractNumId w:val="19"/>
  </w:num>
  <w:num w:numId="27">
    <w:abstractNumId w:val="25"/>
  </w:num>
  <w:num w:numId="28">
    <w:abstractNumId w:val="27"/>
  </w:num>
  <w:num w:numId="29">
    <w:abstractNumId w:val="12"/>
  </w:num>
  <w:num w:numId="30">
    <w:abstractNumId w:val="18"/>
  </w:num>
  <w:num w:numId="31">
    <w:abstractNumId w:val="34"/>
  </w:num>
  <w:num w:numId="32">
    <w:abstractNumId w:val="39"/>
  </w:num>
  <w:num w:numId="33">
    <w:abstractNumId w:val="35"/>
  </w:num>
  <w:num w:numId="34">
    <w:abstractNumId w:val="23"/>
  </w:num>
  <w:num w:numId="35">
    <w:abstractNumId w:val="29"/>
  </w:num>
  <w:num w:numId="36">
    <w:abstractNumId w:val="40"/>
  </w:num>
  <w:num w:numId="37">
    <w:abstractNumId w:val="36"/>
  </w:num>
  <w:num w:numId="38">
    <w:abstractNumId w:val="33"/>
  </w:num>
  <w:num w:numId="39">
    <w:abstractNumId w:val="10"/>
  </w:num>
  <w:num w:numId="40">
    <w:abstractNumId w:val="1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50"/>
    <w:rsid w:val="00053B8D"/>
    <w:rsid w:val="0009416E"/>
    <w:rsid w:val="00194A47"/>
    <w:rsid w:val="0022024B"/>
    <w:rsid w:val="0035297F"/>
    <w:rsid w:val="003C27AA"/>
    <w:rsid w:val="003C33DB"/>
    <w:rsid w:val="003E7C51"/>
    <w:rsid w:val="00456D08"/>
    <w:rsid w:val="00476777"/>
    <w:rsid w:val="004C5FBE"/>
    <w:rsid w:val="005406F4"/>
    <w:rsid w:val="00564C4C"/>
    <w:rsid w:val="00573178"/>
    <w:rsid w:val="005A505B"/>
    <w:rsid w:val="00643317"/>
    <w:rsid w:val="00646100"/>
    <w:rsid w:val="00657F1B"/>
    <w:rsid w:val="006904B2"/>
    <w:rsid w:val="00692E26"/>
    <w:rsid w:val="007641A4"/>
    <w:rsid w:val="007C5FBC"/>
    <w:rsid w:val="00824D72"/>
    <w:rsid w:val="00877487"/>
    <w:rsid w:val="00961B45"/>
    <w:rsid w:val="00972BD3"/>
    <w:rsid w:val="00987F4C"/>
    <w:rsid w:val="009B73BF"/>
    <w:rsid w:val="00A00150"/>
    <w:rsid w:val="00A24731"/>
    <w:rsid w:val="00A6733C"/>
    <w:rsid w:val="00AC61B9"/>
    <w:rsid w:val="00AF5BD6"/>
    <w:rsid w:val="00B10F46"/>
    <w:rsid w:val="00B73B21"/>
    <w:rsid w:val="00BE1874"/>
    <w:rsid w:val="00C23134"/>
    <w:rsid w:val="00C8058E"/>
    <w:rsid w:val="00CF02C9"/>
    <w:rsid w:val="00D313F3"/>
    <w:rsid w:val="00D86F46"/>
    <w:rsid w:val="00D90CA7"/>
    <w:rsid w:val="00DD0D6A"/>
    <w:rsid w:val="00F237E8"/>
    <w:rsid w:val="00F504E8"/>
    <w:rsid w:val="00FE6045"/>
    <w:rsid w:val="00FF72CB"/>
    <w:rsid w:val="21255685"/>
    <w:rsid w:val="30936CE1"/>
    <w:rsid w:val="574989B4"/>
    <w:rsid w:val="7D8EE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42044D"/>
  <w15:chartTrackingRefBased/>
  <w15:docId w15:val="{734840DD-673F-4583-B12D-26BB86CD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hAnsi="Trebuchet MS"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styleId="HeaderChar" w:customStyle="1">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styleId="FooterChar" w:customStyle="1">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styleId="Heading2Char" w:customStyle="1">
    <w:name w:val="Heading 2 Char"/>
    <w:basedOn w:val="DefaultParagraphFont"/>
    <w:link w:val="Heading2"/>
    <w:uiPriority w:val="9"/>
    <w:rsid w:val="00A24731"/>
    <w:rPr>
      <w:rFonts w:ascii="Times New Roman" w:hAnsi="Times New Roman" w:eastAsia="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uildershardware.com"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ansi.org"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info@nabcoentrances.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amanet.org" TargetMode="External" Id="rId11" /><Relationship Type="http://schemas.openxmlformats.org/officeDocument/2006/relationships/numbering" Target="numbering.xml" Id="rId5" /><Relationship Type="http://schemas.openxmlformats.org/officeDocument/2006/relationships/hyperlink" Target="http://www.iccsafe.org"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nfpa.org"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9CC03659-6FAC-433D-A20B-C72FAA8E12B8}">
  <ds:schemaRefs>
    <ds:schemaRef ds:uri="http://schemas.microsoft.com/sharepoint/v3/contenttype/forms"/>
  </ds:schemaRefs>
</ds:datastoreItem>
</file>

<file path=customXml/itemProps3.xml><?xml version="1.0" encoding="utf-8"?>
<ds:datastoreItem xmlns:ds="http://schemas.openxmlformats.org/officeDocument/2006/customXml" ds:itemID="{DF95E4AE-E0EE-40FF-A647-1716F8C77344}"/>
</file>

<file path=customXml/itemProps4.xml><?xml version="1.0" encoding="utf-8"?>
<ds:datastoreItem xmlns:ds="http://schemas.openxmlformats.org/officeDocument/2006/customXml" ds:itemID="{D18B77A5-430D-49D9-BD41-3A15EEA695D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ArchSpecTemplate.dotx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Eddie Martinez</cp:lastModifiedBy>
  <cp:revision>4</cp:revision>
  <dcterms:created xsi:type="dcterms:W3CDTF">2021-03-16T17:49:00Z</dcterms:created>
  <dcterms:modified xsi:type="dcterms:W3CDTF">2021-10-07T21:12:47Z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