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F193A" w14:textId="7B8F1E0A" w:rsidR="0003528E" w:rsidRPr="0003528E" w:rsidRDefault="0003528E" w:rsidP="0003528E">
      <w:pPr>
        <w:spacing w:after="0" w:line="240" w:lineRule="auto"/>
        <w:rPr>
          <w:rStyle w:val="Strong"/>
          <w:sz w:val="20"/>
          <w:szCs w:val="20"/>
        </w:rPr>
      </w:pPr>
      <w:r w:rsidRPr="0003528E">
        <w:rPr>
          <w:rStyle w:val="Strong"/>
          <w:sz w:val="20"/>
          <w:szCs w:val="20"/>
        </w:rPr>
        <w:t>Series GT21</w:t>
      </w:r>
      <w:r w:rsidR="00C6427B">
        <w:rPr>
          <w:rStyle w:val="Strong"/>
          <w:sz w:val="20"/>
          <w:szCs w:val="20"/>
        </w:rPr>
        <w:t>2</w:t>
      </w:r>
      <w:r w:rsidR="00AB20C4">
        <w:rPr>
          <w:rStyle w:val="Strong"/>
          <w:sz w:val="20"/>
          <w:szCs w:val="20"/>
        </w:rPr>
        <w:t>5</w:t>
      </w:r>
    </w:p>
    <w:p w14:paraId="5DBDCABE" w14:textId="26DD0BE2" w:rsidR="0003528E" w:rsidRPr="0003528E" w:rsidRDefault="0003528E" w:rsidP="0003528E">
      <w:pPr>
        <w:spacing w:after="0" w:line="240" w:lineRule="auto"/>
        <w:rPr>
          <w:rStyle w:val="Strong"/>
          <w:sz w:val="20"/>
          <w:szCs w:val="20"/>
        </w:rPr>
      </w:pPr>
      <w:r w:rsidRPr="0003528E">
        <w:rPr>
          <w:rStyle w:val="Strong"/>
          <w:sz w:val="20"/>
          <w:szCs w:val="20"/>
        </w:rPr>
        <w:t>MANUAL ICU / CCU Sliding Door</w:t>
      </w:r>
    </w:p>
    <w:p w14:paraId="09F8CDFE" w14:textId="334FD9A6" w:rsidR="0003528E" w:rsidRPr="0003528E" w:rsidRDefault="0003528E" w:rsidP="0003528E">
      <w:pPr>
        <w:spacing w:after="0" w:line="240" w:lineRule="auto"/>
        <w:rPr>
          <w:rStyle w:val="Strong"/>
          <w:sz w:val="20"/>
          <w:szCs w:val="20"/>
        </w:rPr>
      </w:pPr>
      <w:r w:rsidRPr="0003528E">
        <w:rPr>
          <w:rStyle w:val="Strong"/>
          <w:sz w:val="20"/>
          <w:szCs w:val="20"/>
        </w:rPr>
        <w:t>TRACK</w:t>
      </w:r>
      <w:r w:rsidR="00C6427B">
        <w:rPr>
          <w:rStyle w:val="Strong"/>
          <w:sz w:val="20"/>
          <w:szCs w:val="20"/>
        </w:rPr>
        <w:t>LESS- FIXED SIDELITE</w:t>
      </w:r>
      <w:r w:rsidRPr="0003528E">
        <w:rPr>
          <w:rStyle w:val="Strong"/>
          <w:sz w:val="20"/>
          <w:szCs w:val="20"/>
        </w:rPr>
        <w:t xml:space="preserve"> – F</w:t>
      </w:r>
      <w:r w:rsidR="00AB20C4">
        <w:rPr>
          <w:rStyle w:val="Strong"/>
          <w:sz w:val="20"/>
          <w:szCs w:val="20"/>
        </w:rPr>
        <w:t>ULL BREAKAWAY</w:t>
      </w:r>
    </w:p>
    <w:p w14:paraId="64832031" w14:textId="77777777" w:rsidR="00B73B21" w:rsidRPr="0003528E" w:rsidRDefault="00B73B21" w:rsidP="00B73B21">
      <w:pPr>
        <w:spacing w:after="0" w:line="240" w:lineRule="auto"/>
        <w:rPr>
          <w:sz w:val="18"/>
          <w:szCs w:val="18"/>
        </w:rPr>
      </w:pPr>
    </w:p>
    <w:p w14:paraId="1576D623" w14:textId="77777777" w:rsidR="00B73B21" w:rsidRPr="0003528E" w:rsidRDefault="00B73B21" w:rsidP="00B73B21">
      <w:pPr>
        <w:spacing w:after="0" w:line="240" w:lineRule="auto"/>
        <w:rPr>
          <w:b/>
          <w:bCs/>
          <w:sz w:val="18"/>
          <w:szCs w:val="18"/>
        </w:rPr>
      </w:pPr>
      <w:r w:rsidRPr="0003528E">
        <w:rPr>
          <w:b/>
          <w:bCs/>
          <w:sz w:val="18"/>
          <w:szCs w:val="18"/>
        </w:rPr>
        <w:t>Division 08 – Openings</w:t>
      </w:r>
    </w:p>
    <w:p w14:paraId="5EC20C14" w14:textId="79B21A19" w:rsidR="00B73B21" w:rsidRPr="0003528E" w:rsidRDefault="00B73B21" w:rsidP="00B73B21">
      <w:pPr>
        <w:spacing w:after="0" w:line="240" w:lineRule="auto"/>
        <w:rPr>
          <w:b/>
          <w:bCs/>
          <w:sz w:val="18"/>
          <w:szCs w:val="18"/>
        </w:rPr>
      </w:pPr>
      <w:r w:rsidRPr="0003528E">
        <w:rPr>
          <w:b/>
          <w:bCs/>
          <w:sz w:val="18"/>
          <w:szCs w:val="18"/>
        </w:rPr>
        <w:t xml:space="preserve">Section 08 </w:t>
      </w:r>
      <w:r w:rsidR="0003528E" w:rsidRPr="0003528E">
        <w:rPr>
          <w:b/>
          <w:bCs/>
          <w:sz w:val="18"/>
          <w:szCs w:val="18"/>
        </w:rPr>
        <w:t>42 43 – INTENSIVE CARE UNIT / CRITICAL CARE UNIT ENTRANCES</w:t>
      </w:r>
    </w:p>
    <w:p w14:paraId="40A02958" w14:textId="77777777" w:rsidR="0003528E" w:rsidRPr="00A24731" w:rsidRDefault="0003528E" w:rsidP="00B73B21">
      <w:pPr>
        <w:spacing w:after="0" w:line="240" w:lineRule="auto"/>
        <w:rPr>
          <w:sz w:val="18"/>
          <w:szCs w:val="18"/>
        </w:rPr>
      </w:pPr>
    </w:p>
    <w:p w14:paraId="55563FF8"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14:paraId="68E0EBBA" w14:textId="77777777" w:rsidR="00B73B21" w:rsidRPr="00A24731" w:rsidRDefault="00B73B21" w:rsidP="00B73B21">
      <w:pPr>
        <w:widowControl w:val="0"/>
        <w:autoSpaceDE w:val="0"/>
        <w:autoSpaceDN w:val="0"/>
        <w:adjustRightInd w:val="0"/>
        <w:spacing w:after="0" w:line="240" w:lineRule="auto"/>
        <w:rPr>
          <w:rFonts w:eastAsia="Yu Mincho" w:cs="Times New Roman"/>
          <w:bCs/>
          <w:sz w:val="18"/>
          <w:szCs w:val="18"/>
        </w:rPr>
      </w:pPr>
    </w:p>
    <w:p w14:paraId="17C02839"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41D3CA87" w14:textId="77777777" w:rsidR="00B73B21" w:rsidRPr="00A24731" w:rsidRDefault="00B73B21" w:rsidP="00B73B21">
      <w:pPr>
        <w:spacing w:after="0" w:line="240" w:lineRule="auto"/>
        <w:rPr>
          <w:sz w:val="18"/>
          <w:szCs w:val="18"/>
        </w:rPr>
      </w:pPr>
    </w:p>
    <w:p w14:paraId="750D833E" w14:textId="77777777" w:rsidR="00B73B21" w:rsidRPr="00B73B21" w:rsidRDefault="00B73B21" w:rsidP="00B73B21">
      <w:pPr>
        <w:spacing w:after="0" w:line="240" w:lineRule="auto"/>
        <w:rPr>
          <w:sz w:val="18"/>
          <w:szCs w:val="18"/>
        </w:rPr>
      </w:pPr>
      <w:r w:rsidRPr="00B73B21">
        <w:rPr>
          <w:b/>
          <w:bCs/>
          <w:sz w:val="18"/>
          <w:szCs w:val="18"/>
        </w:rPr>
        <w:t>Part 1 - GENERAL</w:t>
      </w:r>
    </w:p>
    <w:p w14:paraId="2270D870" w14:textId="77777777" w:rsidR="00B73B21" w:rsidRPr="00B73B21" w:rsidRDefault="00B73B21" w:rsidP="00B73B21">
      <w:pPr>
        <w:spacing w:after="0" w:line="240" w:lineRule="auto"/>
        <w:rPr>
          <w:sz w:val="18"/>
          <w:szCs w:val="18"/>
        </w:rPr>
      </w:pPr>
    </w:p>
    <w:p w14:paraId="5E2BFE5A"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58C9AF57"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14:paraId="4C5884FB" w14:textId="77777777" w:rsidR="00A24731" w:rsidRPr="00A24731" w:rsidRDefault="00A24731" w:rsidP="00A24731">
      <w:pPr>
        <w:pStyle w:val="ListParagraph"/>
        <w:spacing w:after="0" w:line="240" w:lineRule="auto"/>
        <w:rPr>
          <w:sz w:val="18"/>
          <w:szCs w:val="18"/>
        </w:rPr>
      </w:pPr>
    </w:p>
    <w:p w14:paraId="7AF26BFE"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Related work specified elsewhere.</w:t>
      </w:r>
    </w:p>
    <w:p w14:paraId="4125F52C" w14:textId="77777777" w:rsidR="00B73B21" w:rsidRPr="00B73B21" w:rsidRDefault="00B73B21" w:rsidP="00B73B21">
      <w:pPr>
        <w:spacing w:after="0" w:line="240" w:lineRule="auto"/>
        <w:rPr>
          <w:sz w:val="18"/>
          <w:szCs w:val="18"/>
        </w:rPr>
      </w:pPr>
    </w:p>
    <w:p w14:paraId="683B633C"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Concrete: Division 03, applicable sections.</w:t>
      </w:r>
    </w:p>
    <w:p w14:paraId="495AF539"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Masonry: Division 04, applicable sections.</w:t>
      </w:r>
    </w:p>
    <w:p w14:paraId="417E7249"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Thermal and Moisture Protection: Division 07, applicable sections.</w:t>
      </w:r>
    </w:p>
    <w:p w14:paraId="2AF3278C" w14:textId="77777777" w:rsidR="00A24731" w:rsidRPr="00A24731" w:rsidRDefault="00B73B21" w:rsidP="00A24731">
      <w:pPr>
        <w:pStyle w:val="ListParagraph"/>
        <w:numPr>
          <w:ilvl w:val="0"/>
          <w:numId w:val="12"/>
        </w:numPr>
        <w:spacing w:after="0" w:line="240" w:lineRule="auto"/>
        <w:rPr>
          <w:sz w:val="18"/>
          <w:szCs w:val="18"/>
        </w:rPr>
      </w:pPr>
      <w:r w:rsidRPr="00A24731">
        <w:rPr>
          <w:sz w:val="18"/>
          <w:szCs w:val="18"/>
        </w:rPr>
        <w:t>Openings: Division 08, applicable sections.</w:t>
      </w:r>
    </w:p>
    <w:p w14:paraId="4D40F535"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Electrical Grounding 16, applicable sections.</w:t>
      </w:r>
    </w:p>
    <w:p w14:paraId="500BD9CE" w14:textId="77777777" w:rsidR="00B73B21" w:rsidRPr="00B73B21" w:rsidRDefault="00B73B21" w:rsidP="00B73B21">
      <w:pPr>
        <w:spacing w:after="0" w:line="240" w:lineRule="auto"/>
        <w:rPr>
          <w:sz w:val="18"/>
          <w:szCs w:val="18"/>
        </w:rPr>
      </w:pPr>
    </w:p>
    <w:p w14:paraId="71AF8EB9" w14:textId="77777777" w:rsidR="00B73B21" w:rsidRPr="00B73B21" w:rsidRDefault="00B73B21" w:rsidP="00B73B21">
      <w:pPr>
        <w:spacing w:after="0" w:line="240" w:lineRule="auto"/>
        <w:rPr>
          <w:b/>
          <w:bCs/>
          <w:sz w:val="18"/>
          <w:szCs w:val="18"/>
        </w:rPr>
      </w:pPr>
      <w:r w:rsidRPr="00B73B21">
        <w:rPr>
          <w:b/>
          <w:bCs/>
          <w:sz w:val="18"/>
          <w:szCs w:val="18"/>
        </w:rPr>
        <w:t>1.02 REFERENCES</w:t>
      </w:r>
    </w:p>
    <w:p w14:paraId="770335B5"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lang w:val="en"/>
        </w:rPr>
        <w:t xml:space="preserve">American Architectural Manufacturers Association (AAMA) - </w:t>
      </w:r>
      <w:hyperlink r:id="rId11" w:history="1">
        <w:r w:rsidRPr="00A24731">
          <w:rPr>
            <w:rStyle w:val="Hyperlink"/>
            <w:sz w:val="18"/>
            <w:szCs w:val="18"/>
            <w:lang w:val="en"/>
          </w:rPr>
          <w:t>www.aamanet.org</w:t>
        </w:r>
      </w:hyperlink>
      <w:r w:rsidRPr="00A24731">
        <w:rPr>
          <w:sz w:val="18"/>
          <w:szCs w:val="18"/>
          <w:lang w:val="en"/>
        </w:rPr>
        <w:t xml:space="preserve"> </w:t>
      </w:r>
    </w:p>
    <w:p w14:paraId="51304D2D" w14:textId="77777777" w:rsidR="00B73B21" w:rsidRPr="00B73B21" w:rsidRDefault="00B73B21" w:rsidP="00B73B21">
      <w:pPr>
        <w:spacing w:after="0" w:line="240" w:lineRule="auto"/>
        <w:rPr>
          <w:sz w:val="18"/>
          <w:szCs w:val="18"/>
        </w:rPr>
      </w:pPr>
    </w:p>
    <w:p w14:paraId="450D8AE5"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American National Standards Institute (ANSI) - </w:t>
      </w:r>
      <w:hyperlink r:id="rId12" w:history="1">
        <w:r w:rsidRPr="00A24731">
          <w:rPr>
            <w:rStyle w:val="Hyperlink"/>
            <w:sz w:val="18"/>
            <w:szCs w:val="18"/>
            <w:lang w:val="en"/>
          </w:rPr>
          <w:t>www.ansi.org</w:t>
        </w:r>
      </w:hyperlink>
      <w:r w:rsidRPr="00A24731">
        <w:rPr>
          <w:sz w:val="18"/>
          <w:szCs w:val="18"/>
          <w:lang w:val="en"/>
        </w:rPr>
        <w:t xml:space="preserve"> </w:t>
      </w:r>
    </w:p>
    <w:p w14:paraId="33963AF9" w14:textId="77777777" w:rsidR="00B73B21" w:rsidRPr="00B73B21" w:rsidRDefault="00B73B21" w:rsidP="00B73B21">
      <w:pPr>
        <w:spacing w:after="0" w:line="240" w:lineRule="auto"/>
        <w:rPr>
          <w:sz w:val="18"/>
          <w:szCs w:val="18"/>
        </w:rPr>
      </w:pPr>
    </w:p>
    <w:p w14:paraId="25613CBF"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Builders’ Hardware Manufacturers Association (BHMA) - </w:t>
      </w:r>
      <w:hyperlink r:id="rId13" w:history="1">
        <w:r w:rsidRPr="00A24731">
          <w:rPr>
            <w:rStyle w:val="Hyperlink"/>
            <w:sz w:val="18"/>
            <w:szCs w:val="18"/>
            <w:lang w:val="en"/>
          </w:rPr>
          <w:t>www.buildershardware.com</w:t>
        </w:r>
      </w:hyperlink>
      <w:r w:rsidRPr="00A24731">
        <w:rPr>
          <w:sz w:val="18"/>
          <w:szCs w:val="18"/>
          <w:lang w:val="en"/>
        </w:rPr>
        <w:t xml:space="preserve"> </w:t>
      </w:r>
    </w:p>
    <w:p w14:paraId="1E644082" w14:textId="77777777" w:rsidR="00B73B21" w:rsidRPr="00B73B21" w:rsidRDefault="00B73B21" w:rsidP="00B73B21">
      <w:pPr>
        <w:spacing w:after="0" w:line="240" w:lineRule="auto"/>
        <w:rPr>
          <w:sz w:val="18"/>
          <w:szCs w:val="18"/>
        </w:rPr>
      </w:pPr>
    </w:p>
    <w:p w14:paraId="070B7BE5"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National Fire Protection Association (NFPA) - </w:t>
      </w:r>
      <w:hyperlink r:id="rId14" w:history="1">
        <w:r w:rsidRPr="00A24731">
          <w:rPr>
            <w:rStyle w:val="Hyperlink"/>
            <w:sz w:val="18"/>
            <w:szCs w:val="18"/>
            <w:lang w:val="en"/>
          </w:rPr>
          <w:t>www.nfpa.org</w:t>
        </w:r>
      </w:hyperlink>
      <w:r w:rsidRPr="00A24731">
        <w:rPr>
          <w:sz w:val="18"/>
          <w:szCs w:val="18"/>
          <w:lang w:val="en"/>
        </w:rPr>
        <w:t xml:space="preserve"> </w:t>
      </w:r>
    </w:p>
    <w:p w14:paraId="5E9CAA4D" w14:textId="77777777" w:rsidR="00B73B21" w:rsidRPr="00B73B21" w:rsidRDefault="00B73B21" w:rsidP="00B73B21">
      <w:pPr>
        <w:spacing w:after="0" w:line="240" w:lineRule="auto"/>
        <w:rPr>
          <w:sz w:val="18"/>
          <w:szCs w:val="18"/>
        </w:rPr>
      </w:pPr>
    </w:p>
    <w:p w14:paraId="3B3E28F6"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International Code Council (ICC) - </w:t>
      </w:r>
      <w:hyperlink r:id="rId15" w:history="1">
        <w:r w:rsidRPr="00A24731">
          <w:rPr>
            <w:rStyle w:val="Hyperlink"/>
            <w:sz w:val="18"/>
            <w:szCs w:val="18"/>
            <w:lang w:val="en"/>
          </w:rPr>
          <w:t>www.iccsafe.org</w:t>
        </w:r>
      </w:hyperlink>
      <w:r w:rsidRPr="00A24731">
        <w:rPr>
          <w:sz w:val="18"/>
          <w:szCs w:val="18"/>
          <w:lang w:val="en"/>
        </w:rPr>
        <w:t xml:space="preserve">  or Applicable State and Local Codes </w:t>
      </w:r>
    </w:p>
    <w:p w14:paraId="5AB628CD" w14:textId="77777777" w:rsidR="00B73B21" w:rsidRPr="00B73B21" w:rsidRDefault="00B73B21" w:rsidP="00B73B21">
      <w:pPr>
        <w:spacing w:after="0" w:line="240" w:lineRule="auto"/>
        <w:rPr>
          <w:sz w:val="18"/>
          <w:szCs w:val="18"/>
        </w:rPr>
      </w:pPr>
    </w:p>
    <w:p w14:paraId="19482C99"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00E3A12F"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37AB3302" w14:textId="77777777" w:rsidR="00A24731" w:rsidRPr="00A24731" w:rsidRDefault="00A24731" w:rsidP="00A24731">
      <w:pPr>
        <w:spacing w:after="0" w:line="240" w:lineRule="auto"/>
        <w:rPr>
          <w:sz w:val="18"/>
          <w:szCs w:val="18"/>
        </w:rPr>
      </w:pPr>
    </w:p>
    <w:p w14:paraId="3DD0B0A4"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14:paraId="0A154B83" w14:textId="77777777" w:rsidR="00A24731" w:rsidRPr="00A24731" w:rsidRDefault="00A24731" w:rsidP="00A24731">
      <w:pPr>
        <w:spacing w:after="0" w:line="240" w:lineRule="auto"/>
        <w:rPr>
          <w:sz w:val="18"/>
          <w:szCs w:val="18"/>
        </w:rPr>
      </w:pPr>
    </w:p>
    <w:p w14:paraId="6DFEA273" w14:textId="77777777" w:rsidR="00A24731" w:rsidRPr="00A24731" w:rsidRDefault="00A24731" w:rsidP="00A24731">
      <w:pPr>
        <w:spacing w:after="0" w:line="240" w:lineRule="auto"/>
        <w:rPr>
          <w:b/>
          <w:bCs/>
          <w:sz w:val="18"/>
          <w:szCs w:val="18"/>
        </w:rPr>
      </w:pPr>
      <w:r w:rsidRPr="00A24731">
        <w:rPr>
          <w:b/>
          <w:bCs/>
          <w:sz w:val="18"/>
          <w:szCs w:val="18"/>
        </w:rPr>
        <w:t>1.04 SUBMITTALS</w:t>
      </w:r>
    </w:p>
    <w:p w14:paraId="5CAB0904"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14:paraId="2885C661" w14:textId="77777777" w:rsidR="00A24731" w:rsidRPr="00A24731" w:rsidRDefault="00A24731" w:rsidP="00A24731">
      <w:pPr>
        <w:spacing w:after="0" w:line="240" w:lineRule="auto"/>
        <w:rPr>
          <w:sz w:val="18"/>
          <w:szCs w:val="18"/>
        </w:rPr>
      </w:pPr>
    </w:p>
    <w:p w14:paraId="2F184E9B"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14:paraId="528C6234" w14:textId="77777777" w:rsidR="00A24731" w:rsidRPr="00A24731" w:rsidRDefault="00A24731" w:rsidP="00A24731">
      <w:pPr>
        <w:spacing w:after="0" w:line="240" w:lineRule="auto"/>
        <w:rPr>
          <w:sz w:val="18"/>
          <w:szCs w:val="18"/>
        </w:rPr>
      </w:pPr>
    </w:p>
    <w:p w14:paraId="6EA0532F"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 xml:space="preserve">Templates and Diagrams: As </w:t>
      </w:r>
      <w:proofErr w:type="gramStart"/>
      <w:r w:rsidRPr="00A24731">
        <w:rPr>
          <w:sz w:val="18"/>
          <w:szCs w:val="18"/>
        </w:rPr>
        <w:t>needed shall be furnished to</w:t>
      </w:r>
      <w:proofErr w:type="gramEnd"/>
      <w:r w:rsidRPr="00A24731">
        <w:rPr>
          <w:sz w:val="18"/>
          <w:szCs w:val="18"/>
        </w:rPr>
        <w:t xml:space="preserve"> fabricators and installers of related work for coordination of door system installation with concrete work, masonry, and other related work.</w:t>
      </w:r>
    </w:p>
    <w:p w14:paraId="17A41A4D" w14:textId="77777777" w:rsidR="00A24731" w:rsidRPr="00A24731" w:rsidRDefault="00A24731" w:rsidP="00A24731">
      <w:pPr>
        <w:spacing w:after="0" w:line="240" w:lineRule="auto"/>
        <w:rPr>
          <w:sz w:val="18"/>
          <w:szCs w:val="18"/>
        </w:rPr>
      </w:pPr>
    </w:p>
    <w:p w14:paraId="0D91C8ED"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A copy of appropriate manual shall be provided to owner / contractor upon completion of installation.</w:t>
      </w:r>
    </w:p>
    <w:p w14:paraId="2CD5F47B" w14:textId="77777777" w:rsidR="00A24731" w:rsidRPr="00A24731" w:rsidRDefault="00A24731" w:rsidP="00A24731">
      <w:pPr>
        <w:spacing w:after="0" w:line="240" w:lineRule="auto"/>
        <w:rPr>
          <w:b/>
          <w:bCs/>
          <w:sz w:val="18"/>
          <w:szCs w:val="18"/>
        </w:rPr>
      </w:pPr>
    </w:p>
    <w:p w14:paraId="2710D7FE"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4C3B05C9" w14:textId="77777777" w:rsidR="00A24731" w:rsidRPr="00573178" w:rsidRDefault="00573178" w:rsidP="00573178">
      <w:pPr>
        <w:pStyle w:val="ListParagraph"/>
        <w:numPr>
          <w:ilvl w:val="0"/>
          <w:numId w:val="21"/>
        </w:numPr>
        <w:spacing w:after="0" w:line="240" w:lineRule="auto"/>
        <w:rPr>
          <w:sz w:val="18"/>
          <w:szCs w:val="18"/>
        </w:rPr>
      </w:pPr>
      <w:proofErr w:type="gramStart"/>
      <w:r>
        <w:rPr>
          <w:sz w:val="18"/>
          <w:szCs w:val="18"/>
        </w:rPr>
        <w:t>E</w:t>
      </w:r>
      <w:r w:rsidR="00A24731" w:rsidRPr="00573178">
        <w:rPr>
          <w:sz w:val="18"/>
          <w:szCs w:val="18"/>
        </w:rPr>
        <w:t>quipment as</w:t>
      </w:r>
      <w:proofErr w:type="gramEnd"/>
      <w:r w:rsidR="00A24731" w:rsidRPr="00573178">
        <w:rPr>
          <w:sz w:val="18"/>
          <w:szCs w:val="18"/>
        </w:rPr>
        <w:t xml:space="preserve">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0F59DA0C" w14:textId="77777777" w:rsidR="00A24731" w:rsidRPr="00A24731" w:rsidRDefault="00A24731" w:rsidP="00A24731">
      <w:pPr>
        <w:spacing w:after="0" w:line="240" w:lineRule="auto"/>
        <w:rPr>
          <w:b/>
          <w:bCs/>
          <w:sz w:val="18"/>
          <w:szCs w:val="18"/>
        </w:rPr>
      </w:pPr>
    </w:p>
    <w:p w14:paraId="050EB2AA" w14:textId="77777777" w:rsidR="00A24731" w:rsidRPr="00A24731" w:rsidRDefault="00A24731" w:rsidP="00A24731">
      <w:pPr>
        <w:spacing w:after="0" w:line="240" w:lineRule="auto"/>
        <w:rPr>
          <w:b/>
          <w:bCs/>
          <w:sz w:val="18"/>
          <w:szCs w:val="18"/>
        </w:rPr>
      </w:pPr>
    </w:p>
    <w:p w14:paraId="1FE8CEFE"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4159B8B2"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 xml:space="preserve">Site Survey: Verify site conditions </w:t>
      </w:r>
      <w:proofErr w:type="gramStart"/>
      <w:r w:rsidRPr="00573178">
        <w:rPr>
          <w:sz w:val="18"/>
          <w:szCs w:val="18"/>
        </w:rPr>
        <w:t>including, but</w:t>
      </w:r>
      <w:proofErr w:type="gramEnd"/>
      <w:r w:rsidRPr="00573178">
        <w:rPr>
          <w:sz w:val="18"/>
          <w:szCs w:val="18"/>
        </w:rPr>
        <w:t xml:space="preserve"> not limited to the following; opening sizes, floor conditions, plumb and level mounting surfaces (substrates shall be of proper dimension and material). </w:t>
      </w:r>
    </w:p>
    <w:p w14:paraId="2A0F5703" w14:textId="77777777" w:rsidR="00A24731" w:rsidRPr="00A24731" w:rsidRDefault="00A24731" w:rsidP="00A24731">
      <w:pPr>
        <w:spacing w:after="0" w:line="240" w:lineRule="auto"/>
        <w:rPr>
          <w:sz w:val="18"/>
          <w:szCs w:val="18"/>
        </w:rPr>
      </w:pPr>
    </w:p>
    <w:p w14:paraId="2989D978"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14:paraId="2868A018" w14:textId="77777777" w:rsidR="00A24731" w:rsidRPr="00A24731" w:rsidRDefault="00A24731" w:rsidP="00A24731">
      <w:pPr>
        <w:spacing w:after="0" w:line="240" w:lineRule="auto"/>
        <w:rPr>
          <w:b/>
          <w:bCs/>
          <w:sz w:val="18"/>
          <w:szCs w:val="18"/>
        </w:rPr>
      </w:pPr>
    </w:p>
    <w:p w14:paraId="50D287D8" w14:textId="77777777" w:rsidR="00A24731" w:rsidRPr="00A24731" w:rsidRDefault="00A24731" w:rsidP="00A24731">
      <w:pPr>
        <w:spacing w:after="0" w:line="240" w:lineRule="auto"/>
        <w:rPr>
          <w:b/>
          <w:bCs/>
          <w:sz w:val="18"/>
          <w:szCs w:val="18"/>
        </w:rPr>
      </w:pPr>
      <w:r w:rsidRPr="00A24731">
        <w:rPr>
          <w:b/>
          <w:bCs/>
          <w:sz w:val="18"/>
          <w:szCs w:val="18"/>
        </w:rPr>
        <w:t>1.07 WARRANTY</w:t>
      </w:r>
    </w:p>
    <w:p w14:paraId="37B23C1E" w14:textId="77777777" w:rsidR="00A24731" w:rsidRPr="00573178" w:rsidRDefault="00A24731" w:rsidP="00573178">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4BB90BC9" w14:textId="77777777" w:rsidR="00A24731" w:rsidRPr="00A24731" w:rsidRDefault="00A24731" w:rsidP="00A24731">
      <w:pPr>
        <w:spacing w:after="0" w:line="240" w:lineRule="auto"/>
        <w:rPr>
          <w:sz w:val="18"/>
          <w:szCs w:val="18"/>
        </w:rPr>
      </w:pPr>
    </w:p>
    <w:p w14:paraId="15060367" w14:textId="77777777" w:rsidR="006904B2" w:rsidRPr="006904B2" w:rsidRDefault="006904B2" w:rsidP="006904B2">
      <w:pPr>
        <w:spacing w:after="0" w:line="240" w:lineRule="auto"/>
        <w:rPr>
          <w:b/>
          <w:bCs/>
          <w:sz w:val="18"/>
          <w:szCs w:val="18"/>
        </w:rPr>
      </w:pPr>
      <w:r w:rsidRPr="006904B2">
        <w:rPr>
          <w:b/>
          <w:bCs/>
          <w:sz w:val="18"/>
          <w:szCs w:val="18"/>
        </w:rPr>
        <w:t>PART 2-PRODUCTS</w:t>
      </w:r>
    </w:p>
    <w:p w14:paraId="22BD30AE" w14:textId="77777777" w:rsidR="006904B2" w:rsidRPr="006904B2" w:rsidRDefault="006904B2" w:rsidP="006904B2">
      <w:pPr>
        <w:spacing w:after="0" w:line="240" w:lineRule="auto"/>
        <w:rPr>
          <w:bCs/>
          <w:sz w:val="18"/>
          <w:szCs w:val="18"/>
        </w:rPr>
      </w:pPr>
    </w:p>
    <w:p w14:paraId="4F0147C5"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7F2B321F" w14:textId="77777777" w:rsidR="006904B2" w:rsidRPr="00AC61B9" w:rsidRDefault="006904B2" w:rsidP="00AC61B9">
      <w:pPr>
        <w:pStyle w:val="ListParagraph"/>
        <w:numPr>
          <w:ilvl w:val="0"/>
          <w:numId w:val="31"/>
        </w:numPr>
        <w:spacing w:after="0" w:line="240" w:lineRule="auto"/>
        <w:rPr>
          <w:sz w:val="18"/>
          <w:szCs w:val="18"/>
        </w:rPr>
      </w:pPr>
      <w:r w:rsidRPr="00AC61B9">
        <w:rPr>
          <w:sz w:val="18"/>
          <w:szCs w:val="18"/>
        </w:rPr>
        <w:t>All door equipment shall be manufactured by:</w:t>
      </w:r>
    </w:p>
    <w:p w14:paraId="372EBC22"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16F43B59"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32957463"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2A9ED681"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2A97D2DB" w14:textId="77777777" w:rsidR="006904B2" w:rsidRPr="00AC61B9" w:rsidRDefault="006904B2" w:rsidP="00AC61B9">
      <w:pPr>
        <w:spacing w:after="0" w:line="240" w:lineRule="auto"/>
        <w:ind w:left="1080"/>
        <w:rPr>
          <w:sz w:val="18"/>
          <w:szCs w:val="18"/>
        </w:rPr>
      </w:pPr>
      <w:r w:rsidRPr="00AC61B9">
        <w:rPr>
          <w:sz w:val="18"/>
          <w:szCs w:val="18"/>
        </w:rPr>
        <w:t>Fax: (888) 679-3319</w:t>
      </w:r>
    </w:p>
    <w:p w14:paraId="1D80D3AF" w14:textId="77777777" w:rsidR="006904B2" w:rsidRPr="00AC61B9" w:rsidRDefault="006904B2" w:rsidP="00AC61B9">
      <w:pPr>
        <w:spacing w:after="0" w:line="240" w:lineRule="auto"/>
        <w:ind w:left="1080"/>
        <w:rPr>
          <w:sz w:val="18"/>
          <w:szCs w:val="18"/>
        </w:rPr>
      </w:pPr>
      <w:r w:rsidRPr="00AC61B9">
        <w:rPr>
          <w:sz w:val="18"/>
          <w:szCs w:val="18"/>
        </w:rPr>
        <w:t xml:space="preserve">Email: </w:t>
      </w:r>
      <w:hyperlink r:id="rId16" w:history="1">
        <w:r w:rsidRPr="00AC61B9">
          <w:rPr>
            <w:rStyle w:val="Hyperlink"/>
            <w:sz w:val="18"/>
            <w:szCs w:val="18"/>
          </w:rPr>
          <w:t>info@nabcoentrances.com</w:t>
        </w:r>
      </w:hyperlink>
    </w:p>
    <w:p w14:paraId="724595EC" w14:textId="77777777" w:rsidR="006904B2" w:rsidRPr="006904B2" w:rsidRDefault="006904B2" w:rsidP="006904B2">
      <w:pPr>
        <w:spacing w:after="0" w:line="240" w:lineRule="auto"/>
        <w:rPr>
          <w:b/>
          <w:sz w:val="18"/>
          <w:szCs w:val="18"/>
        </w:rPr>
      </w:pPr>
    </w:p>
    <w:p w14:paraId="09E0C894" w14:textId="77777777" w:rsidR="0003528E" w:rsidRDefault="006904B2" w:rsidP="006904B2">
      <w:pPr>
        <w:spacing w:after="0" w:line="240" w:lineRule="auto"/>
        <w:rPr>
          <w:b/>
          <w:bCs/>
          <w:sz w:val="18"/>
          <w:szCs w:val="18"/>
        </w:rPr>
      </w:pPr>
      <w:r w:rsidRPr="006904B2">
        <w:rPr>
          <w:b/>
          <w:bCs/>
          <w:sz w:val="18"/>
          <w:szCs w:val="18"/>
        </w:rPr>
        <w:t>2.02</w:t>
      </w:r>
      <w:r w:rsidR="0003528E" w:rsidRPr="0003528E">
        <w:t xml:space="preserve"> </w:t>
      </w:r>
      <w:r w:rsidR="0003528E" w:rsidRPr="0003528E">
        <w:rPr>
          <w:b/>
          <w:bCs/>
          <w:sz w:val="18"/>
          <w:szCs w:val="18"/>
        </w:rPr>
        <w:t xml:space="preserve">MANUAL SLIDING DOOR SYSTEM </w:t>
      </w:r>
    </w:p>
    <w:p w14:paraId="0574C29F" w14:textId="4F905544" w:rsidR="0003528E" w:rsidRPr="0003528E" w:rsidRDefault="0003528E" w:rsidP="0003528E">
      <w:pPr>
        <w:spacing w:after="0" w:line="240" w:lineRule="auto"/>
        <w:rPr>
          <w:sz w:val="18"/>
          <w:szCs w:val="18"/>
        </w:rPr>
      </w:pPr>
      <w:r w:rsidRPr="0003528E">
        <w:rPr>
          <w:sz w:val="18"/>
          <w:szCs w:val="18"/>
        </w:rPr>
        <w:t xml:space="preserve">NABCO GT2125 ICU/CCU Sliding Door System </w:t>
      </w:r>
    </w:p>
    <w:p w14:paraId="209F9780" w14:textId="439A986C" w:rsidR="0003528E" w:rsidRDefault="006904B2" w:rsidP="00D625C9">
      <w:pPr>
        <w:pStyle w:val="ListParagraph"/>
        <w:numPr>
          <w:ilvl w:val="0"/>
          <w:numId w:val="29"/>
        </w:numPr>
        <w:spacing w:after="0" w:line="240" w:lineRule="auto"/>
        <w:rPr>
          <w:sz w:val="18"/>
          <w:szCs w:val="18"/>
        </w:rPr>
      </w:pPr>
      <w:r w:rsidRPr="00AB20C4">
        <w:rPr>
          <w:sz w:val="18"/>
          <w:szCs w:val="18"/>
        </w:rPr>
        <w:t xml:space="preserve">Mode of operation: </w:t>
      </w:r>
      <w:r w:rsidR="0003528E" w:rsidRPr="00AB20C4">
        <w:rPr>
          <w:sz w:val="18"/>
          <w:szCs w:val="18"/>
        </w:rPr>
        <w:t xml:space="preserve">The NABCO Series </w:t>
      </w:r>
      <w:r w:rsidR="00AB20C4" w:rsidRPr="00AB20C4">
        <w:rPr>
          <w:sz w:val="18"/>
          <w:szCs w:val="18"/>
        </w:rPr>
        <w:t xml:space="preserve">2150 provides room access with a floor track in the sidelite area. The floor track design </w:t>
      </w:r>
      <w:proofErr w:type="gramStart"/>
      <w:r w:rsidR="00AB20C4" w:rsidRPr="00AB20C4">
        <w:rPr>
          <w:sz w:val="18"/>
          <w:szCs w:val="18"/>
        </w:rPr>
        <w:t>allows for</w:t>
      </w:r>
      <w:proofErr w:type="gramEnd"/>
      <w:r w:rsidR="00AB20C4" w:rsidRPr="00AB20C4">
        <w:rPr>
          <w:sz w:val="18"/>
          <w:szCs w:val="18"/>
        </w:rPr>
        <w:t xml:space="preserve"> surface mounting or recess mounted applications. Under normal operating conditions, medical personnel have access by way of the sliding door. When patient and/or medical equipment access is required, the swing panel(s) shall swing out and allow for sliding door(s) to </w:t>
      </w:r>
      <w:proofErr w:type="gramStart"/>
      <w:r w:rsidR="00AB20C4" w:rsidRPr="00AB20C4">
        <w:rPr>
          <w:sz w:val="18"/>
          <w:szCs w:val="18"/>
        </w:rPr>
        <w:t>breakaway</w:t>
      </w:r>
      <w:proofErr w:type="gramEnd"/>
      <w:r w:rsidR="00AB20C4" w:rsidRPr="00AB20C4">
        <w:rPr>
          <w:sz w:val="18"/>
          <w:szCs w:val="18"/>
        </w:rPr>
        <w:t xml:space="preserve"> to the full-open position. The floor track allows the door panels to </w:t>
      </w:r>
      <w:proofErr w:type="gramStart"/>
      <w:r w:rsidR="00AB20C4" w:rsidRPr="00AB20C4">
        <w:rPr>
          <w:sz w:val="18"/>
          <w:szCs w:val="18"/>
        </w:rPr>
        <w:t>breakaway</w:t>
      </w:r>
      <w:proofErr w:type="gramEnd"/>
      <w:r w:rsidR="00AB20C4" w:rsidRPr="00AB20C4">
        <w:rPr>
          <w:sz w:val="18"/>
          <w:szCs w:val="18"/>
        </w:rPr>
        <w:t xml:space="preserve"> in any position of door travel.  Doors and swing panels in the full breakaway position double the NORMAL entrance opening. Reset procedures occur in reverse order.</w:t>
      </w:r>
    </w:p>
    <w:p w14:paraId="5B3CB939" w14:textId="77777777" w:rsidR="00AB20C4" w:rsidRPr="00AB20C4" w:rsidRDefault="00AB20C4" w:rsidP="00AB20C4">
      <w:pPr>
        <w:pStyle w:val="ListParagraph"/>
        <w:spacing w:after="0" w:line="240" w:lineRule="auto"/>
        <w:rPr>
          <w:sz w:val="18"/>
          <w:szCs w:val="18"/>
        </w:rPr>
      </w:pPr>
    </w:p>
    <w:p w14:paraId="31E4D3CC" w14:textId="77777777" w:rsidR="006904B2" w:rsidRPr="0003528E" w:rsidRDefault="006904B2" w:rsidP="00AC61B9">
      <w:pPr>
        <w:pStyle w:val="ListParagraph"/>
        <w:numPr>
          <w:ilvl w:val="0"/>
          <w:numId w:val="29"/>
        </w:numPr>
        <w:spacing w:after="0" w:line="240" w:lineRule="auto"/>
        <w:rPr>
          <w:sz w:val="18"/>
          <w:szCs w:val="18"/>
        </w:rPr>
      </w:pPr>
      <w:r w:rsidRPr="0003528E">
        <w:rPr>
          <w:sz w:val="18"/>
          <w:szCs w:val="18"/>
        </w:rPr>
        <w:t xml:space="preserve">Types / Configurations: </w:t>
      </w:r>
    </w:p>
    <w:p w14:paraId="65A83F98" w14:textId="393437FA" w:rsidR="00AB20C4" w:rsidRPr="00AB20C4" w:rsidRDefault="00AB20C4" w:rsidP="00AB20C4">
      <w:pPr>
        <w:pStyle w:val="ListParagraph"/>
        <w:numPr>
          <w:ilvl w:val="1"/>
          <w:numId w:val="29"/>
        </w:numPr>
        <w:spacing w:after="0" w:line="240" w:lineRule="auto"/>
        <w:rPr>
          <w:sz w:val="18"/>
          <w:szCs w:val="18"/>
        </w:rPr>
      </w:pPr>
      <w:r w:rsidRPr="00AB20C4">
        <w:rPr>
          <w:sz w:val="18"/>
          <w:szCs w:val="18"/>
        </w:rPr>
        <w:t>Single, SO-SX or SX-SO and SO-SX-SO</w:t>
      </w:r>
    </w:p>
    <w:p w14:paraId="716452D3" w14:textId="016BB297" w:rsidR="006904B2" w:rsidRDefault="00AB20C4" w:rsidP="00AB20C4">
      <w:pPr>
        <w:pStyle w:val="ListParagraph"/>
        <w:numPr>
          <w:ilvl w:val="1"/>
          <w:numId w:val="29"/>
        </w:numPr>
        <w:spacing w:after="0" w:line="240" w:lineRule="auto"/>
        <w:rPr>
          <w:sz w:val="18"/>
          <w:szCs w:val="18"/>
        </w:rPr>
      </w:pPr>
      <w:r w:rsidRPr="00AB20C4">
        <w:rPr>
          <w:sz w:val="18"/>
          <w:szCs w:val="18"/>
        </w:rPr>
        <w:t>Bi-part, SO-SX-SX-SO</w:t>
      </w:r>
    </w:p>
    <w:p w14:paraId="1BAEEC47" w14:textId="77777777" w:rsidR="00AB20C4" w:rsidRPr="00AB20C4" w:rsidRDefault="00AB20C4" w:rsidP="00AB20C4">
      <w:pPr>
        <w:pStyle w:val="ListParagraph"/>
        <w:spacing w:after="0" w:line="240" w:lineRule="auto"/>
        <w:ind w:left="1440"/>
        <w:rPr>
          <w:sz w:val="18"/>
          <w:szCs w:val="18"/>
        </w:rPr>
      </w:pPr>
    </w:p>
    <w:p w14:paraId="30CA4C9C" w14:textId="77777777" w:rsidR="006904B2" w:rsidRPr="00AC61B9" w:rsidRDefault="006904B2" w:rsidP="00AC61B9">
      <w:pPr>
        <w:pStyle w:val="ListParagraph"/>
        <w:numPr>
          <w:ilvl w:val="0"/>
          <w:numId w:val="29"/>
        </w:numPr>
        <w:spacing w:after="0" w:line="240" w:lineRule="auto"/>
        <w:rPr>
          <w:sz w:val="18"/>
          <w:szCs w:val="18"/>
        </w:rPr>
      </w:pPr>
      <w:r w:rsidRPr="00AC61B9">
        <w:rPr>
          <w:sz w:val="18"/>
          <w:szCs w:val="18"/>
        </w:rPr>
        <w:t>Product Components:</w:t>
      </w:r>
    </w:p>
    <w:p w14:paraId="633521F2" w14:textId="77777777" w:rsidR="0003528E" w:rsidRPr="007176DF" w:rsidRDefault="0003528E" w:rsidP="0003528E">
      <w:pPr>
        <w:pStyle w:val="sNewRomanRegular"/>
        <w:numPr>
          <w:ilvl w:val="1"/>
          <w:numId w:val="27"/>
        </w:numPr>
        <w:tabs>
          <w:tab w:val="left" w:pos="0"/>
          <w:tab w:val="left" w:pos="370"/>
        </w:tabs>
        <w:rPr>
          <w:rFonts w:ascii="Times New Roman" w:hAnsi="Times New Roman"/>
          <w:szCs w:val="20"/>
        </w:rPr>
      </w:pPr>
      <w:r>
        <w:rPr>
          <w:rFonts w:ascii="Times New Roman" w:hAnsi="Times New Roman"/>
          <w:szCs w:val="20"/>
        </w:rPr>
        <w:t>Aluminum doors, fixed panels and frame assembly.</w:t>
      </w:r>
    </w:p>
    <w:p w14:paraId="08641DFB" w14:textId="77777777" w:rsidR="0003528E" w:rsidRDefault="0003528E" w:rsidP="0003528E">
      <w:pPr>
        <w:pStyle w:val="sNewRomanRegular"/>
        <w:numPr>
          <w:ilvl w:val="1"/>
          <w:numId w:val="27"/>
        </w:numPr>
        <w:tabs>
          <w:tab w:val="left" w:pos="0"/>
          <w:tab w:val="left" w:pos="370"/>
        </w:tabs>
        <w:rPr>
          <w:rFonts w:ascii="Times New Roman" w:hAnsi="Times New Roman"/>
          <w:szCs w:val="20"/>
        </w:rPr>
      </w:pPr>
      <w:r>
        <w:rPr>
          <w:rFonts w:ascii="Times New Roman" w:hAnsi="Times New Roman"/>
          <w:szCs w:val="20"/>
        </w:rPr>
        <w:t>Rollers – Support and Guide</w:t>
      </w:r>
    </w:p>
    <w:p w14:paraId="03DECA3A" w14:textId="77777777" w:rsidR="0003528E" w:rsidRDefault="0003528E" w:rsidP="0003528E">
      <w:pPr>
        <w:pStyle w:val="sNewRomanRegular"/>
        <w:numPr>
          <w:ilvl w:val="1"/>
          <w:numId w:val="27"/>
        </w:numPr>
        <w:tabs>
          <w:tab w:val="left" w:pos="0"/>
          <w:tab w:val="left" w:pos="370"/>
        </w:tabs>
        <w:rPr>
          <w:rFonts w:ascii="Times New Roman" w:hAnsi="Times New Roman"/>
          <w:szCs w:val="20"/>
        </w:rPr>
      </w:pPr>
      <w:r>
        <w:rPr>
          <w:rFonts w:ascii="Times New Roman" w:hAnsi="Times New Roman"/>
          <w:szCs w:val="20"/>
        </w:rPr>
        <w:t>Door carrier hanger assembly, fixed panel, breakaway latches, limiting arms, pull handles, static arrester, and weathering seal</w:t>
      </w:r>
    </w:p>
    <w:p w14:paraId="1500D4B6" w14:textId="77777777" w:rsidR="0003528E" w:rsidRDefault="0003528E" w:rsidP="0003528E">
      <w:pPr>
        <w:pStyle w:val="sNewRomanRegular"/>
        <w:tabs>
          <w:tab w:val="left" w:pos="0"/>
          <w:tab w:val="left" w:pos="370"/>
        </w:tabs>
        <w:ind w:left="1080"/>
        <w:rPr>
          <w:rFonts w:ascii="Times New Roman" w:hAnsi="Times New Roman"/>
          <w:szCs w:val="20"/>
        </w:rPr>
      </w:pPr>
    </w:p>
    <w:p w14:paraId="0B6310CD"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 xml:space="preserve">1a) Door panel(s) and Swing panel(s) shall be factory assembled with 3/8-16 threaded tie rods spanning full length of top and bottom rails. Snap in glass stop with integral extruded vinyl standoff to accommodate glass flexing. A horizontal muntin bar </w:t>
      </w:r>
      <w:proofErr w:type="gramStart"/>
      <w:r w:rsidRPr="00AB20C4">
        <w:rPr>
          <w:rFonts w:ascii="Times New Roman" w:eastAsia="Times New Roman" w:hAnsi="Times New Roman" w:cs="Times New Roman"/>
          <w:sz w:val="20"/>
          <w:szCs w:val="20"/>
        </w:rPr>
        <w:t>to provide</w:t>
      </w:r>
      <w:proofErr w:type="gramEnd"/>
      <w:r w:rsidRPr="00AB20C4">
        <w:rPr>
          <w:rFonts w:ascii="Times New Roman" w:eastAsia="Times New Roman" w:hAnsi="Times New Roman" w:cs="Times New Roman"/>
          <w:sz w:val="20"/>
          <w:szCs w:val="20"/>
        </w:rPr>
        <w:t xml:space="preserve"> glass protection.  Configurations shall include </w:t>
      </w:r>
      <w:proofErr w:type="gramStart"/>
      <w:r w:rsidRPr="00AB20C4">
        <w:rPr>
          <w:rFonts w:ascii="Times New Roman" w:eastAsia="Times New Roman" w:hAnsi="Times New Roman" w:cs="Times New Roman"/>
          <w:sz w:val="20"/>
          <w:szCs w:val="20"/>
        </w:rPr>
        <w:t>a 2 panel</w:t>
      </w:r>
      <w:proofErr w:type="gramEnd"/>
      <w:r w:rsidRPr="00AB20C4">
        <w:rPr>
          <w:rFonts w:ascii="Times New Roman" w:eastAsia="Times New Roman" w:hAnsi="Times New Roman" w:cs="Times New Roman"/>
          <w:sz w:val="20"/>
          <w:szCs w:val="20"/>
        </w:rPr>
        <w:t xml:space="preserve"> (single), 3 </w:t>
      </w:r>
      <w:proofErr w:type="gramStart"/>
      <w:r w:rsidRPr="00AB20C4">
        <w:rPr>
          <w:rFonts w:ascii="Times New Roman" w:eastAsia="Times New Roman" w:hAnsi="Times New Roman" w:cs="Times New Roman"/>
          <w:sz w:val="20"/>
          <w:szCs w:val="20"/>
        </w:rPr>
        <w:t>panel</w:t>
      </w:r>
      <w:proofErr w:type="gramEnd"/>
      <w:r w:rsidRPr="00AB20C4">
        <w:rPr>
          <w:rFonts w:ascii="Times New Roman" w:eastAsia="Times New Roman" w:hAnsi="Times New Roman" w:cs="Times New Roman"/>
          <w:sz w:val="20"/>
          <w:szCs w:val="20"/>
        </w:rPr>
        <w:t xml:space="preserve"> (single, center panel slides) and 4 panel (</w:t>
      </w:r>
      <w:proofErr w:type="gramStart"/>
      <w:r w:rsidRPr="00AB20C4">
        <w:rPr>
          <w:rFonts w:ascii="Times New Roman" w:eastAsia="Times New Roman" w:hAnsi="Times New Roman" w:cs="Times New Roman"/>
          <w:sz w:val="20"/>
          <w:szCs w:val="20"/>
        </w:rPr>
        <w:t>bi-part</w:t>
      </w:r>
      <w:proofErr w:type="gramEnd"/>
      <w:r w:rsidRPr="00AB20C4">
        <w:rPr>
          <w:rFonts w:ascii="Times New Roman" w:eastAsia="Times New Roman" w:hAnsi="Times New Roman" w:cs="Times New Roman"/>
          <w:sz w:val="20"/>
          <w:szCs w:val="20"/>
        </w:rPr>
        <w:t>) versions.</w:t>
      </w:r>
    </w:p>
    <w:p w14:paraId="72883AD2"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6F458CE3"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 xml:space="preserve">1b) Vertical Jambs shall be 1-3/4 x 4-1/2" (44mm x 114mm) and Horizontal Header shall be 5” by 4-1/2” (127mm x 114mm). The header includes a door track and anti-riser guide.  Header </w:t>
      </w:r>
      <w:proofErr w:type="gramStart"/>
      <w:r w:rsidRPr="00AB20C4">
        <w:rPr>
          <w:rFonts w:ascii="Times New Roman" w:eastAsia="Times New Roman" w:hAnsi="Times New Roman" w:cs="Times New Roman"/>
          <w:sz w:val="20"/>
          <w:szCs w:val="20"/>
        </w:rPr>
        <w:t>shall</w:t>
      </w:r>
      <w:proofErr w:type="gramEnd"/>
      <w:r w:rsidRPr="00AB20C4">
        <w:rPr>
          <w:rFonts w:ascii="Times New Roman" w:eastAsia="Times New Roman" w:hAnsi="Times New Roman" w:cs="Times New Roman"/>
          <w:sz w:val="20"/>
          <w:szCs w:val="20"/>
        </w:rPr>
        <w:t xml:space="preserve"> be accessible by a hinged cover that locks in the open position for ease of service.</w:t>
      </w:r>
    </w:p>
    <w:p w14:paraId="5A3AD161"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1D7F6C41"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1c) Surface or recess mounted extruded guide track shall be installed in line with the door panel (SX) and shall not extend beyond the swing panel (SO).</w:t>
      </w:r>
    </w:p>
    <w:p w14:paraId="3C68B050"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1740B778"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1d) All major extrusions to be minimum 1/8” (3mm) wall thickness.</w:t>
      </w:r>
    </w:p>
    <w:p w14:paraId="28CB383C"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17390DC5"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 xml:space="preserve">le) All extruded aluminum </w:t>
      </w:r>
      <w:proofErr w:type="gramStart"/>
      <w:r w:rsidRPr="00AB20C4">
        <w:rPr>
          <w:rFonts w:ascii="Times New Roman" w:eastAsia="Times New Roman" w:hAnsi="Times New Roman" w:cs="Times New Roman"/>
          <w:sz w:val="20"/>
          <w:szCs w:val="20"/>
        </w:rPr>
        <w:t>sec</w:t>
      </w:r>
      <w:r w:rsidRPr="00AB20C4">
        <w:rPr>
          <w:rFonts w:ascii="Times New Roman" w:eastAsia="Times New Roman" w:hAnsi="Times New Roman" w:cs="Times New Roman"/>
          <w:sz w:val="20"/>
          <w:szCs w:val="20"/>
        </w:rPr>
        <w:softHyphen/>
        <w:t>tions</w:t>
      </w:r>
      <w:proofErr w:type="gramEnd"/>
      <w:r w:rsidRPr="00AB20C4">
        <w:rPr>
          <w:rFonts w:ascii="Times New Roman" w:eastAsia="Times New Roman" w:hAnsi="Times New Roman" w:cs="Times New Roman"/>
          <w:sz w:val="20"/>
          <w:szCs w:val="20"/>
        </w:rPr>
        <w:t xml:space="preserve"> shall be 6063-T5 or equiv</w:t>
      </w:r>
      <w:r w:rsidRPr="00AB20C4">
        <w:rPr>
          <w:rFonts w:ascii="Times New Roman" w:eastAsia="Times New Roman" w:hAnsi="Times New Roman" w:cs="Times New Roman"/>
          <w:sz w:val="20"/>
          <w:szCs w:val="20"/>
        </w:rPr>
        <w:softHyphen/>
        <w:t>alent.</w:t>
      </w:r>
    </w:p>
    <w:p w14:paraId="02D20C59"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4F305446"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lastRenderedPageBreak/>
        <w:t>1f) Finish:   Aluminum shall have a standard finish of AA-M12-C22-A31 (204 R1) or AA-M12-C22-A44 (dark bronze). Black and special finishes available upon request.</w:t>
      </w:r>
    </w:p>
    <w:p w14:paraId="0C1DE624"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72129BFC"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4EF7197E" w14:textId="7968A875" w:rsidR="00AB20C4" w:rsidRPr="00AB20C4" w:rsidRDefault="00AB20C4" w:rsidP="50B0721F">
      <w:pPr>
        <w:spacing w:after="0" w:line="240" w:lineRule="auto"/>
        <w:ind w:left="1080"/>
        <w:rPr>
          <w:rFonts w:ascii="Times New Roman" w:eastAsia="Times New Roman" w:hAnsi="Times New Roman" w:cs="Times New Roman"/>
          <w:color w:val="000000"/>
          <w:sz w:val="18"/>
          <w:szCs w:val="18"/>
        </w:rPr>
      </w:pPr>
      <w:r w:rsidRPr="5760B1C3">
        <w:rPr>
          <w:rFonts w:ascii="Times New Roman" w:eastAsia="Times New Roman" w:hAnsi="Times New Roman" w:cs="Times New Roman"/>
          <w:sz w:val="20"/>
          <w:szCs w:val="20"/>
        </w:rPr>
        <w:t xml:space="preserve">2) Sliding door shall ride on two </w:t>
      </w:r>
      <w:proofErr w:type="gramStart"/>
      <w:r w:rsidRPr="5760B1C3">
        <w:rPr>
          <w:rFonts w:ascii="Times New Roman" w:eastAsia="Times New Roman" w:hAnsi="Times New Roman" w:cs="Times New Roman"/>
          <w:sz w:val="20"/>
          <w:szCs w:val="20"/>
        </w:rPr>
        <w:t>steel</w:t>
      </w:r>
      <w:proofErr w:type="gramEnd"/>
      <w:r w:rsidRPr="5760B1C3">
        <w:rPr>
          <w:rFonts w:ascii="Times New Roman" w:eastAsia="Times New Roman" w:hAnsi="Times New Roman" w:cs="Times New Roman"/>
          <w:sz w:val="20"/>
          <w:szCs w:val="20"/>
        </w:rPr>
        <w:t xml:space="preserve">, urethane coated support rollers incorporating lubricated sealed ball bearings, and two equivalent anti-rise rollers. Each roller assembly shall have a </w:t>
      </w:r>
      <w:r w:rsidRPr="5760B1C3">
        <w:rPr>
          <w:rFonts w:ascii="Times New Roman" w:eastAsia="Times New Roman" w:hAnsi="Times New Roman" w:cs="Times New Roman"/>
          <w:sz w:val="20"/>
          <w:szCs w:val="20"/>
          <w:u w:val="single"/>
        </w:rPr>
        <w:t>+</w:t>
      </w:r>
      <w:r w:rsidRPr="5760B1C3">
        <w:rPr>
          <w:rFonts w:ascii="Times New Roman" w:eastAsia="Times New Roman" w:hAnsi="Times New Roman" w:cs="Times New Roman"/>
          <w:sz w:val="20"/>
          <w:szCs w:val="20"/>
        </w:rPr>
        <w:t xml:space="preserve"> 7/16" (11mm) of vertical adjustment. </w:t>
      </w:r>
      <w:r w:rsidR="2DB17B97" w:rsidRPr="5760B1C3">
        <w:rPr>
          <w:rFonts w:ascii="Times New Roman" w:eastAsia="Times New Roman" w:hAnsi="Times New Roman" w:cs="Times New Roman"/>
          <w:color w:val="000000"/>
          <w:sz w:val="18"/>
          <w:szCs w:val="18"/>
        </w:rPr>
        <w:t>Each swing panel shall include one bottom guide assembly.  Guide blocks shall be attached to the swing panel with a 3/16” (5mm) thick formed guide bracket.  All steel brackets and fittings shall be plated for corrosion resistance.</w:t>
      </w:r>
    </w:p>
    <w:p w14:paraId="7899D5DB"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40AE1FA8"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3a) Entrance systems shall have door panels attached to a door carrier hanger assembly by means of an adjustable support rod pivot assembly and corrosion resistant adjustable breakaway release latch holding the door panel in the closed position under normal manual operation. The support rod pivot assembly allows the door to swing freely in panic mode without sagging.  The system shall have breakaway swing panels held in place by means of a top and bottom pivot and a corrosion resistant adjustable breakaway release latch for holding the panel in the closed position. Breakaway pressure shall be field adjustable (5-50 lbs.) to meet local building code require</w:t>
      </w:r>
      <w:r w:rsidRPr="00AB20C4">
        <w:rPr>
          <w:rFonts w:ascii="Times New Roman" w:eastAsia="Times New Roman" w:hAnsi="Times New Roman" w:cs="Times New Roman"/>
          <w:sz w:val="20"/>
          <w:szCs w:val="20"/>
        </w:rPr>
        <w:softHyphen/>
        <w:t>ments but will be factory set at 50 lbs. maximum.</w:t>
      </w:r>
    </w:p>
    <w:p w14:paraId="7301357D"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106DE4DD"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3b) A limiting arm to control the panels as they swing in the direction of egress.</w:t>
      </w:r>
    </w:p>
    <w:p w14:paraId="62F1ADDA"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6CA76D8B"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 xml:space="preserve">3c) Door </w:t>
      </w:r>
      <w:proofErr w:type="gramStart"/>
      <w:r w:rsidRPr="00AB20C4">
        <w:rPr>
          <w:rFonts w:ascii="Times New Roman" w:eastAsia="Times New Roman" w:hAnsi="Times New Roman" w:cs="Times New Roman"/>
          <w:sz w:val="20"/>
          <w:szCs w:val="20"/>
        </w:rPr>
        <w:t>pull</w:t>
      </w:r>
      <w:proofErr w:type="gramEnd"/>
      <w:r w:rsidRPr="00AB20C4">
        <w:rPr>
          <w:rFonts w:ascii="Times New Roman" w:eastAsia="Times New Roman" w:hAnsi="Times New Roman" w:cs="Times New Roman"/>
          <w:sz w:val="20"/>
          <w:szCs w:val="20"/>
        </w:rPr>
        <w:t xml:space="preserve"> adjacent to swing panel is of recessed type to pre</w:t>
      </w:r>
      <w:r w:rsidRPr="00AB20C4">
        <w:rPr>
          <w:rFonts w:ascii="Times New Roman" w:eastAsia="Times New Roman" w:hAnsi="Times New Roman" w:cs="Times New Roman"/>
          <w:sz w:val="20"/>
          <w:szCs w:val="20"/>
        </w:rPr>
        <w:softHyphen/>
        <w:t>clude pinch point. “D” shaped pull extending from lead</w:t>
      </w:r>
      <w:r w:rsidRPr="00AB20C4">
        <w:rPr>
          <w:rFonts w:ascii="Times New Roman" w:eastAsia="Times New Roman" w:hAnsi="Times New Roman" w:cs="Times New Roman"/>
          <w:sz w:val="20"/>
          <w:szCs w:val="20"/>
        </w:rPr>
        <w:softHyphen/>
        <w:t>ing edge of stile provides external door activation.</w:t>
      </w:r>
    </w:p>
    <w:p w14:paraId="6E22562B"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3650A662"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3d) An electrical grounding sys</w:t>
      </w:r>
      <w:r w:rsidRPr="00AB20C4">
        <w:rPr>
          <w:rFonts w:ascii="Times New Roman" w:eastAsia="Times New Roman" w:hAnsi="Times New Roman" w:cs="Times New Roman"/>
          <w:sz w:val="20"/>
          <w:szCs w:val="20"/>
        </w:rPr>
        <w:softHyphen/>
        <w:t>tem on each door grounds en</w:t>
      </w:r>
      <w:r w:rsidRPr="00AB20C4">
        <w:rPr>
          <w:rFonts w:ascii="Times New Roman" w:eastAsia="Times New Roman" w:hAnsi="Times New Roman" w:cs="Times New Roman"/>
          <w:sz w:val="20"/>
          <w:szCs w:val="20"/>
        </w:rPr>
        <w:softHyphen/>
        <w:t>trance package from static elec</w:t>
      </w:r>
      <w:r w:rsidRPr="00AB20C4">
        <w:rPr>
          <w:rFonts w:ascii="Times New Roman" w:eastAsia="Times New Roman" w:hAnsi="Times New Roman" w:cs="Times New Roman"/>
          <w:sz w:val="20"/>
          <w:szCs w:val="20"/>
        </w:rPr>
        <w:softHyphen/>
        <w:t>tricity.</w:t>
      </w:r>
    </w:p>
    <w:p w14:paraId="4F0BD3B2"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13C52231"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3e) 1/2” wide vinyl fin positioned between the door(s) and lead stile(s) of the swing panel(s).</w:t>
      </w:r>
    </w:p>
    <w:p w14:paraId="0CBD7311"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p>
    <w:p w14:paraId="5AF40EAB" w14:textId="77777777" w:rsidR="00AB20C4" w:rsidRPr="00AB20C4" w:rsidRDefault="00AB20C4" w:rsidP="00AB20C4">
      <w:pPr>
        <w:spacing w:after="0" w:line="240" w:lineRule="auto"/>
        <w:ind w:left="1080"/>
        <w:rPr>
          <w:rFonts w:ascii="Times New Roman" w:eastAsia="Times New Roman" w:hAnsi="Times New Roman" w:cs="Times New Roman"/>
          <w:sz w:val="20"/>
          <w:szCs w:val="20"/>
        </w:rPr>
      </w:pPr>
      <w:r w:rsidRPr="00AB20C4">
        <w:rPr>
          <w:rFonts w:ascii="Times New Roman" w:eastAsia="Times New Roman" w:hAnsi="Times New Roman" w:cs="Times New Roman"/>
          <w:sz w:val="20"/>
          <w:szCs w:val="20"/>
        </w:rPr>
        <w:t>3f) Optional positive latch and additional air infiltration seals available upon request.</w:t>
      </w:r>
    </w:p>
    <w:p w14:paraId="5FE39880" w14:textId="77777777" w:rsidR="00AB20C4" w:rsidRPr="00AB20C4" w:rsidRDefault="00AB20C4" w:rsidP="00AB20C4">
      <w:pPr>
        <w:spacing w:after="0" w:line="240" w:lineRule="auto"/>
        <w:rPr>
          <w:rFonts w:ascii="Times New Roman" w:eastAsia="Times New Roman" w:hAnsi="Times New Roman" w:cs="Times New Roman"/>
          <w:sz w:val="20"/>
          <w:szCs w:val="20"/>
        </w:rPr>
      </w:pPr>
    </w:p>
    <w:p w14:paraId="7C4302C2"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31CDC137" w14:textId="77777777" w:rsidR="00AC61B9" w:rsidRPr="00AC61B9" w:rsidRDefault="00AC61B9" w:rsidP="00AC61B9">
      <w:pPr>
        <w:spacing w:after="0" w:line="240" w:lineRule="auto"/>
        <w:rPr>
          <w:sz w:val="18"/>
          <w:szCs w:val="18"/>
        </w:rPr>
      </w:pPr>
    </w:p>
    <w:p w14:paraId="3D7A34D2"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14492DF7" w14:textId="77777777" w:rsidR="00AC61B9" w:rsidRPr="00AC61B9" w:rsidRDefault="00AC61B9" w:rsidP="00AC61B9">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56750FC1" w14:textId="77777777" w:rsidR="00AC61B9" w:rsidRPr="00AC61B9" w:rsidRDefault="00AC61B9" w:rsidP="00AC61B9">
      <w:pPr>
        <w:spacing w:after="0" w:line="240" w:lineRule="auto"/>
        <w:rPr>
          <w:sz w:val="18"/>
          <w:szCs w:val="18"/>
        </w:rPr>
      </w:pPr>
    </w:p>
    <w:p w14:paraId="63EA53B3"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2F99EC25" w14:textId="77777777" w:rsidR="00AC61B9" w:rsidRPr="00AC61B9" w:rsidRDefault="00AC61B9" w:rsidP="00AC61B9">
      <w:pPr>
        <w:pStyle w:val="ListParagraph"/>
        <w:numPr>
          <w:ilvl w:val="0"/>
          <w:numId w:val="35"/>
        </w:numPr>
        <w:spacing w:after="0" w:line="240" w:lineRule="auto"/>
        <w:rPr>
          <w:sz w:val="18"/>
          <w:szCs w:val="18"/>
        </w:rPr>
      </w:pPr>
      <w:r w:rsidRPr="00AC61B9">
        <w:rPr>
          <w:sz w:val="18"/>
          <w:szCs w:val="18"/>
        </w:rPr>
        <w:t xml:space="preserve">After installation, clean framing members as recommended by manufacturer.  Aluminum surfaces in contact with masonry, concrete, or steel shall be protected from contact by use of neoprene gaskets </w:t>
      </w:r>
      <w:proofErr w:type="gramStart"/>
      <w:r w:rsidRPr="00AC61B9">
        <w:rPr>
          <w:sz w:val="18"/>
          <w:szCs w:val="18"/>
        </w:rPr>
        <w:t>where</w:t>
      </w:r>
      <w:proofErr w:type="gramEnd"/>
      <w:r w:rsidRPr="00AC61B9">
        <w:rPr>
          <w:sz w:val="18"/>
          <w:szCs w:val="18"/>
        </w:rPr>
        <w:t xml:space="preserve"> indicated or a coat of bituminous paint to prevent galvanic or corrosive action.  Advise general contractor to protect unit from damage during subsequent construction activities.</w:t>
      </w:r>
    </w:p>
    <w:p w14:paraId="3F05136B" w14:textId="77777777" w:rsidR="00AC61B9" w:rsidRPr="00AC61B9" w:rsidRDefault="00AC61B9" w:rsidP="00AC61B9">
      <w:pPr>
        <w:spacing w:after="0" w:line="240" w:lineRule="auto"/>
        <w:rPr>
          <w:sz w:val="18"/>
          <w:szCs w:val="18"/>
        </w:rPr>
      </w:pPr>
    </w:p>
    <w:p w14:paraId="40C6D0C1" w14:textId="77777777" w:rsidR="00AC61B9" w:rsidRPr="00AC61B9" w:rsidRDefault="00AC61B9" w:rsidP="00AC61B9">
      <w:pPr>
        <w:spacing w:after="0" w:line="240" w:lineRule="auto"/>
        <w:rPr>
          <w:b/>
          <w:bCs/>
          <w:sz w:val="18"/>
          <w:szCs w:val="18"/>
        </w:rPr>
      </w:pPr>
      <w:r w:rsidRPr="00AC61B9">
        <w:rPr>
          <w:b/>
          <w:bCs/>
          <w:sz w:val="18"/>
          <w:szCs w:val="18"/>
        </w:rPr>
        <w:t>*COVER NOTE TO SPECIFICATION WRITER</w:t>
      </w:r>
    </w:p>
    <w:p w14:paraId="264350A2" w14:textId="77777777" w:rsidR="00AC61B9" w:rsidRDefault="00AC61B9" w:rsidP="00AC61B9">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14:paraId="7F792C7E" w14:textId="77777777" w:rsidR="00AC61B9" w:rsidRDefault="00AC61B9" w:rsidP="00AC61B9">
      <w:pPr>
        <w:pStyle w:val="ListParagraph"/>
        <w:spacing w:after="0" w:line="240" w:lineRule="auto"/>
        <w:rPr>
          <w:sz w:val="18"/>
          <w:szCs w:val="18"/>
        </w:rPr>
      </w:pPr>
    </w:p>
    <w:p w14:paraId="66ACCF36" w14:textId="77777777" w:rsidR="00AC61B9" w:rsidRDefault="00AC61B9" w:rsidP="00AC61B9">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14:paraId="0E964B1F" w14:textId="77777777" w:rsidR="00AC61B9" w:rsidRPr="00AC61B9" w:rsidRDefault="00AC61B9" w:rsidP="00AC61B9">
      <w:pPr>
        <w:spacing w:after="0" w:line="240" w:lineRule="auto"/>
        <w:rPr>
          <w:sz w:val="18"/>
          <w:szCs w:val="18"/>
        </w:rPr>
      </w:pPr>
      <w:r w:rsidRPr="00AC61B9">
        <w:rPr>
          <w:sz w:val="18"/>
          <w:szCs w:val="18"/>
        </w:rPr>
        <w:t xml:space="preserve"> </w:t>
      </w:r>
    </w:p>
    <w:p w14:paraId="36CCAB72" w14:textId="77777777" w:rsidR="00AC61B9" w:rsidRPr="00AC61B9" w:rsidRDefault="00AC61B9" w:rsidP="00AC61B9">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64D9FD51" w14:textId="77777777" w:rsidR="00AC61B9" w:rsidRDefault="00AC61B9" w:rsidP="00AC61B9">
      <w:pPr>
        <w:spacing w:after="0" w:line="240" w:lineRule="auto"/>
        <w:rPr>
          <w:sz w:val="18"/>
          <w:szCs w:val="18"/>
        </w:rPr>
      </w:pPr>
    </w:p>
    <w:p w14:paraId="19D80284" w14:textId="77777777" w:rsidR="00AC61B9" w:rsidRPr="00AC61B9" w:rsidRDefault="00AC61B9" w:rsidP="00AC61B9">
      <w:pPr>
        <w:spacing w:after="0" w:line="240" w:lineRule="auto"/>
        <w:rPr>
          <w:sz w:val="18"/>
          <w:szCs w:val="18"/>
        </w:rPr>
      </w:pPr>
    </w:p>
    <w:p w14:paraId="0EE53F9F"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08964" w14:textId="77777777" w:rsidR="00182C4B" w:rsidRDefault="00182C4B" w:rsidP="003E7C51">
      <w:pPr>
        <w:spacing w:after="0" w:line="240" w:lineRule="auto"/>
      </w:pPr>
      <w:r>
        <w:separator/>
      </w:r>
    </w:p>
  </w:endnote>
  <w:endnote w:type="continuationSeparator" w:id="0">
    <w:p w14:paraId="68F86AEB" w14:textId="77777777" w:rsidR="00182C4B" w:rsidRDefault="00182C4B"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56A74" w14:textId="562F3174"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0E9E2CE1" wp14:editId="652C61D1">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7A0F11B2"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2F26D2D3"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7F72B78C"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6EF88053"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E2CE1"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" fillcolor="white [3201]" stroked="f" strokeweight=".5pt">
              <v:textbox>
                <w:txbxContent>
                  <w:p w14:paraId="7A0F11B2"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2F26D2D3"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7F72B78C"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6EF88053"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C55131">
      <w:rPr>
        <w:noProof/>
        <w:sz w:val="20"/>
        <w:szCs w:val="20"/>
      </w:rPr>
      <w:t>7/1/2026</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CDD51" w14:textId="77777777" w:rsidR="00182C4B" w:rsidRDefault="00182C4B" w:rsidP="003E7C51">
      <w:pPr>
        <w:spacing w:after="0" w:line="240" w:lineRule="auto"/>
      </w:pPr>
      <w:r>
        <w:separator/>
      </w:r>
    </w:p>
  </w:footnote>
  <w:footnote w:type="continuationSeparator" w:id="0">
    <w:p w14:paraId="0C3D304F" w14:textId="77777777" w:rsidR="00182C4B" w:rsidRDefault="00182C4B"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485B8"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27AFFF09" wp14:editId="25D7B3A5">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3D8F37DA" w14:textId="00CBBC78" w:rsidR="0003528E" w:rsidRPr="0003528E" w:rsidRDefault="0003528E" w:rsidP="00B73B21">
                          <w:pPr>
                            <w:spacing w:after="0" w:line="240" w:lineRule="auto"/>
                            <w:jc w:val="center"/>
                            <w:rPr>
                              <w:b/>
                              <w:bCs/>
                            </w:rPr>
                          </w:pPr>
                          <w:r w:rsidRPr="0003528E">
                            <w:rPr>
                              <w:b/>
                              <w:bCs/>
                            </w:rPr>
                            <w:t>GT21</w:t>
                          </w:r>
                          <w:r w:rsidR="00C6427B">
                            <w:rPr>
                              <w:b/>
                              <w:bCs/>
                            </w:rPr>
                            <w:t>2</w:t>
                          </w:r>
                          <w:r w:rsidR="00AB20C4">
                            <w:rPr>
                              <w:b/>
                              <w:bCs/>
                            </w:rPr>
                            <w:t>5</w:t>
                          </w:r>
                          <w:r w:rsidRPr="0003528E">
                            <w:rPr>
                              <w:b/>
                              <w:bCs/>
                            </w:rPr>
                            <w:t xml:space="preserve"> MANUAL SLIDING DOOR</w:t>
                          </w:r>
                        </w:p>
                        <w:p w14:paraId="20EAA90F" w14:textId="037D0FAE" w:rsidR="0028148C" w:rsidRDefault="00AB20C4" w:rsidP="00B73B21">
                          <w:pPr>
                            <w:spacing w:after="0" w:line="240" w:lineRule="auto"/>
                            <w:jc w:val="center"/>
                            <w:rPr>
                              <w:b/>
                              <w:bCs/>
                            </w:rPr>
                          </w:pPr>
                          <w:r>
                            <w:rPr>
                              <w:b/>
                              <w:bCs/>
                            </w:rPr>
                            <w:t>TRACK</w:t>
                          </w:r>
                          <w:r w:rsidR="00C6427B">
                            <w:rPr>
                              <w:b/>
                              <w:bCs/>
                            </w:rPr>
                            <w:t>LESS- FIXED SIDELITE</w:t>
                          </w:r>
                          <w:r>
                            <w:rPr>
                              <w:b/>
                              <w:bCs/>
                            </w:rPr>
                            <w:t xml:space="preserve"> MODEL</w:t>
                          </w:r>
                        </w:p>
                        <w:p w14:paraId="398CA927" w14:textId="62D50340" w:rsidR="00B73B21" w:rsidRPr="00B73B21" w:rsidRDefault="00B73B21" w:rsidP="00B73B21">
                          <w:pPr>
                            <w:spacing w:after="0" w:line="240" w:lineRule="auto"/>
                            <w:jc w:val="center"/>
                            <w:rPr>
                              <w:b/>
                              <w:bCs/>
                            </w:rPr>
                          </w:pPr>
                          <w:r w:rsidRPr="00B73B21">
                            <w:rPr>
                              <w:b/>
                              <w:bCs/>
                            </w:rPr>
                            <w:t>Suggested Architectural Specifications</w:t>
                          </w:r>
                        </w:p>
                        <w:p w14:paraId="644200E7" w14:textId="77777777" w:rsidR="00B73B21" w:rsidRPr="00B73B21" w:rsidRDefault="00B73B21" w:rsidP="00B73B21">
                          <w:pPr>
                            <w:spacing w:after="0" w:line="240" w:lineRule="auto"/>
                            <w:jc w:val="center"/>
                            <w:rPr>
                              <w:b/>
                              <w:bCs/>
                            </w:rPr>
                          </w:pPr>
                          <w:r w:rsidRPr="00B73B21">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7AFFF09"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" fillcolor="white [3201]" strokeweight=".5pt">
              <v:textbox>
                <w:txbxContent>
                  <w:p w14:paraId="3D8F37DA" w14:textId="00CBBC78" w:rsidR="0003528E" w:rsidRPr="0003528E" w:rsidRDefault="0003528E" w:rsidP="00B73B21">
                    <w:pPr>
                      <w:spacing w:after="0" w:line="240" w:lineRule="auto"/>
                      <w:jc w:val="center"/>
                      <w:rPr>
                        <w:b/>
                        <w:bCs/>
                      </w:rPr>
                    </w:pPr>
                    <w:r w:rsidRPr="0003528E">
                      <w:rPr>
                        <w:b/>
                        <w:bCs/>
                      </w:rPr>
                      <w:t>GT21</w:t>
                    </w:r>
                    <w:r w:rsidR="00C6427B">
                      <w:rPr>
                        <w:b/>
                        <w:bCs/>
                      </w:rPr>
                      <w:t>2</w:t>
                    </w:r>
                    <w:r w:rsidR="00AB20C4">
                      <w:rPr>
                        <w:b/>
                        <w:bCs/>
                      </w:rPr>
                      <w:t>5</w:t>
                    </w:r>
                    <w:r w:rsidRPr="0003528E">
                      <w:rPr>
                        <w:b/>
                        <w:bCs/>
                      </w:rPr>
                      <w:t xml:space="preserve"> MANUAL SLIDING DOOR</w:t>
                    </w:r>
                  </w:p>
                  <w:p w14:paraId="20EAA90F" w14:textId="037D0FAE" w:rsidR="0028148C" w:rsidRDefault="00AB20C4" w:rsidP="00B73B21">
                    <w:pPr>
                      <w:spacing w:after="0" w:line="240" w:lineRule="auto"/>
                      <w:jc w:val="center"/>
                      <w:rPr>
                        <w:b/>
                        <w:bCs/>
                      </w:rPr>
                    </w:pPr>
                    <w:r>
                      <w:rPr>
                        <w:b/>
                        <w:bCs/>
                      </w:rPr>
                      <w:t>TRACK</w:t>
                    </w:r>
                    <w:r w:rsidR="00C6427B">
                      <w:rPr>
                        <w:b/>
                        <w:bCs/>
                      </w:rPr>
                      <w:t>LESS- FIXED SIDELITE</w:t>
                    </w:r>
                    <w:r>
                      <w:rPr>
                        <w:b/>
                        <w:bCs/>
                      </w:rPr>
                      <w:t xml:space="preserve"> MODEL</w:t>
                    </w:r>
                  </w:p>
                  <w:p w14:paraId="398CA927" w14:textId="62D50340" w:rsidR="00B73B21" w:rsidRPr="00B73B21" w:rsidRDefault="00B73B21" w:rsidP="00B73B21">
                    <w:pPr>
                      <w:spacing w:after="0" w:line="240" w:lineRule="auto"/>
                      <w:jc w:val="center"/>
                      <w:rPr>
                        <w:b/>
                        <w:bCs/>
                      </w:rPr>
                    </w:pPr>
                    <w:r w:rsidRPr="00B73B21">
                      <w:rPr>
                        <w:b/>
                        <w:bCs/>
                      </w:rPr>
                      <w:t>Suggested Architectural Specifications</w:t>
                    </w:r>
                  </w:p>
                  <w:p w14:paraId="644200E7" w14:textId="77777777" w:rsidR="00B73B21" w:rsidRPr="00B73B21" w:rsidRDefault="00B73B21" w:rsidP="00B73B21">
                    <w:pPr>
                      <w:spacing w:after="0" w:line="240" w:lineRule="auto"/>
                      <w:jc w:val="center"/>
                      <w:rPr>
                        <w:b/>
                        <w:bCs/>
                      </w:rPr>
                    </w:pPr>
                    <w:r w:rsidRPr="00B73B21">
                      <w:rPr>
                        <w:b/>
                        <w:bCs/>
                      </w:rPr>
                      <w:t>Section 8</w:t>
                    </w:r>
                  </w:p>
                </w:txbxContent>
              </v:textbox>
            </v:shape>
          </w:pict>
        </mc:Fallback>
      </mc:AlternateContent>
    </w:r>
    <w:r>
      <w:rPr>
        <w:noProof/>
      </w:rPr>
      <w:drawing>
        <wp:inline distT="0" distB="0" distL="0" distR="0" wp14:anchorId="5F137D55" wp14:editId="09BC0F28">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3E4AD4B0"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010998"/>
    <w:multiLevelType w:val="hybridMultilevel"/>
    <w:tmpl w:val="46A8E6A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5150FD7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2"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2235039">
    <w:abstractNumId w:val="9"/>
  </w:num>
  <w:num w:numId="2" w16cid:durableId="929505477">
    <w:abstractNumId w:val="7"/>
  </w:num>
  <w:num w:numId="3" w16cid:durableId="756367482">
    <w:abstractNumId w:val="6"/>
  </w:num>
  <w:num w:numId="4" w16cid:durableId="1870558888">
    <w:abstractNumId w:val="5"/>
  </w:num>
  <w:num w:numId="5" w16cid:durableId="1056469837">
    <w:abstractNumId w:val="4"/>
  </w:num>
  <w:num w:numId="6" w16cid:durableId="1387922034">
    <w:abstractNumId w:val="8"/>
  </w:num>
  <w:num w:numId="7" w16cid:durableId="699403106">
    <w:abstractNumId w:val="3"/>
  </w:num>
  <w:num w:numId="8" w16cid:durableId="120806408">
    <w:abstractNumId w:val="2"/>
  </w:num>
  <w:num w:numId="9" w16cid:durableId="601567982">
    <w:abstractNumId w:val="1"/>
  </w:num>
  <w:num w:numId="10" w16cid:durableId="794903944">
    <w:abstractNumId w:val="0"/>
  </w:num>
  <w:num w:numId="11" w16cid:durableId="104155368">
    <w:abstractNumId w:val="13"/>
  </w:num>
  <w:num w:numId="12" w16cid:durableId="923686506">
    <w:abstractNumId w:val="23"/>
  </w:num>
  <w:num w:numId="13" w16cid:durableId="2122141614">
    <w:abstractNumId w:val="35"/>
  </w:num>
  <w:num w:numId="14" w16cid:durableId="208688743">
    <w:abstractNumId w:val="14"/>
  </w:num>
  <w:num w:numId="15" w16cid:durableId="1726905670">
    <w:abstractNumId w:val="27"/>
  </w:num>
  <w:num w:numId="16" w16cid:durableId="1956524892">
    <w:abstractNumId w:val="25"/>
  </w:num>
  <w:num w:numId="17" w16cid:durableId="1933316175">
    <w:abstractNumId w:val="18"/>
  </w:num>
  <w:num w:numId="18" w16cid:durableId="1640956937">
    <w:abstractNumId w:val="34"/>
  </w:num>
  <w:num w:numId="19" w16cid:durableId="1080713247">
    <w:abstractNumId w:val="15"/>
  </w:num>
  <w:num w:numId="20" w16cid:durableId="967508994">
    <w:abstractNumId w:val="21"/>
  </w:num>
  <w:num w:numId="21" w16cid:durableId="636689886">
    <w:abstractNumId w:val="29"/>
  </w:num>
  <w:num w:numId="22" w16cid:durableId="257252321">
    <w:abstractNumId w:val="10"/>
  </w:num>
  <w:num w:numId="23" w16cid:durableId="2062752926">
    <w:abstractNumId w:val="28"/>
  </w:num>
  <w:num w:numId="24" w16cid:durableId="730999533">
    <w:abstractNumId w:val="12"/>
  </w:num>
  <w:num w:numId="25" w16cid:durableId="76292600">
    <w:abstractNumId w:val="19"/>
  </w:num>
  <w:num w:numId="26" w16cid:durableId="1608998989">
    <w:abstractNumId w:val="17"/>
  </w:num>
  <w:num w:numId="27" w16cid:durableId="1699352923">
    <w:abstractNumId w:val="22"/>
  </w:num>
  <w:num w:numId="28" w16cid:durableId="353305884">
    <w:abstractNumId w:val="24"/>
  </w:num>
  <w:num w:numId="29" w16cid:durableId="663244352">
    <w:abstractNumId w:val="11"/>
  </w:num>
  <w:num w:numId="30" w16cid:durableId="990215789">
    <w:abstractNumId w:val="16"/>
  </w:num>
  <w:num w:numId="31" w16cid:durableId="472255904">
    <w:abstractNumId w:val="31"/>
  </w:num>
  <w:num w:numId="32" w16cid:durableId="1378353312">
    <w:abstractNumId w:val="36"/>
  </w:num>
  <w:num w:numId="33" w16cid:durableId="1113405481">
    <w:abstractNumId w:val="32"/>
  </w:num>
  <w:num w:numId="34" w16cid:durableId="2103531572">
    <w:abstractNumId w:val="20"/>
  </w:num>
  <w:num w:numId="35" w16cid:durableId="42565119">
    <w:abstractNumId w:val="26"/>
  </w:num>
  <w:num w:numId="36" w16cid:durableId="1976373623">
    <w:abstractNumId w:val="37"/>
  </w:num>
  <w:num w:numId="37" w16cid:durableId="1568833200">
    <w:abstractNumId w:val="33"/>
  </w:num>
  <w:num w:numId="38" w16cid:durableId="14802234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28E"/>
    <w:rsid w:val="0003528E"/>
    <w:rsid w:val="00182C4B"/>
    <w:rsid w:val="0022024B"/>
    <w:rsid w:val="0028148C"/>
    <w:rsid w:val="003C27AA"/>
    <w:rsid w:val="003D087E"/>
    <w:rsid w:val="003E7C51"/>
    <w:rsid w:val="005406F4"/>
    <w:rsid w:val="00573178"/>
    <w:rsid w:val="00617724"/>
    <w:rsid w:val="00643317"/>
    <w:rsid w:val="00646100"/>
    <w:rsid w:val="00657F1B"/>
    <w:rsid w:val="006904B2"/>
    <w:rsid w:val="0076076C"/>
    <w:rsid w:val="007641A4"/>
    <w:rsid w:val="008506AB"/>
    <w:rsid w:val="009B73BF"/>
    <w:rsid w:val="00A24731"/>
    <w:rsid w:val="00AB20C4"/>
    <w:rsid w:val="00AC61B9"/>
    <w:rsid w:val="00AF5BD6"/>
    <w:rsid w:val="00B45EAE"/>
    <w:rsid w:val="00B73B21"/>
    <w:rsid w:val="00BF1D9A"/>
    <w:rsid w:val="00C55131"/>
    <w:rsid w:val="00C6427B"/>
    <w:rsid w:val="00CF02C9"/>
    <w:rsid w:val="00D00368"/>
    <w:rsid w:val="00DD0D6A"/>
    <w:rsid w:val="00F05D3C"/>
    <w:rsid w:val="00F237E8"/>
    <w:rsid w:val="1FD30645"/>
    <w:rsid w:val="2DB17B97"/>
    <w:rsid w:val="50B0721F"/>
    <w:rsid w:val="5760B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B8951"/>
  <w15:chartTrackingRefBased/>
  <w15:docId w15:val="{37C31936-54DA-4C0A-B1BA-4E764ACAC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NewRomanRegular">
    <w:name w:val="s New Roman Regular"/>
    <w:basedOn w:val="Normal"/>
    <w:rsid w:val="0003528E"/>
    <w:pPr>
      <w:widowControl w:val="0"/>
      <w:autoSpaceDE w:val="0"/>
      <w:autoSpaceDN w:val="0"/>
      <w:adjustRightInd w:val="0"/>
      <w:spacing w:after="0" w:line="240" w:lineRule="auto"/>
    </w:pPr>
    <w:rPr>
      <w:rFonts w:ascii="Courier" w:eastAsia="Times New Roman" w:hAnsi="Courier" w:cs="Times New Roman"/>
      <w:sz w:val="20"/>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nabcoentrance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manet.org" TargetMode="External"/><Relationship Id="rId5" Type="http://schemas.openxmlformats.org/officeDocument/2006/relationships/numbering" Target="numbering.xml"/><Relationship Id="rId15" Type="http://schemas.openxmlformats.org/officeDocument/2006/relationships/hyperlink" Target="http://www.iccsafe.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p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Documents\Custom%20Office%20Templates\Architect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8" ma:contentTypeDescription="Create a new document." ma:contentTypeScope="" ma:versionID="9a974c78cba5f7f78acae0c472441ad0">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54ff5c4fda10243b51b40bc7f5054d50"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04cb4a7-68b8-4695-b635-e4e0ad8987e7">
      <UserInfo>
        <DisplayName/>
        <AccountId xsi:nil="true"/>
        <AccountType/>
      </UserInfo>
    </SharedWithUsers>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C7AA8C-A312-4853-AB90-485522FA38AF}"/>
</file>

<file path=customXml/itemProps2.xml><?xml version="1.0" encoding="utf-8"?>
<ds:datastoreItem xmlns:ds="http://schemas.openxmlformats.org/officeDocument/2006/customXml" ds:itemID="{AD2C51FB-AA8F-4444-BDEA-28B6B029B670}">
  <ds:schemaRefs>
    <ds:schemaRef ds:uri="http://schemas.microsoft.com/office/2006/metadata/properties"/>
    <ds:schemaRef ds:uri="http://schemas.microsoft.com/office/infopath/2007/PartnerControls"/>
    <ds:schemaRef ds:uri="a04cb4a7-68b8-4695-b635-e4e0ad8987e7"/>
    <ds:schemaRef ds:uri="aed45c84-8004-49ee-a0ef-52985f85f41c"/>
  </ds:schemaRefs>
</ds:datastoreItem>
</file>

<file path=customXml/itemProps3.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4.xml><?xml version="1.0" encoding="utf-8"?>
<ds:datastoreItem xmlns:ds="http://schemas.openxmlformats.org/officeDocument/2006/customXml" ds:itemID="{9189FCFA-68E4-4B3A-87F7-E93AA5CEC5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ArchitectSpecTemplate.dotx</Template>
  <TotalTime>0</TotalTime>
  <Pages>3</Pages>
  <Words>1336</Words>
  <Characters>7617</Characters>
  <Application>Microsoft Office Word</Application>
  <DocSecurity>0</DocSecurity>
  <Lines>63</Lines>
  <Paragraphs>17</Paragraphs>
  <ScaleCrop>false</ScaleCrop>
  <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Wesley Parkin</cp:lastModifiedBy>
  <cp:revision>8</cp:revision>
  <dcterms:created xsi:type="dcterms:W3CDTF">2021-03-16T18:15:00Z</dcterms:created>
  <dcterms:modified xsi:type="dcterms:W3CDTF">2026-07-01T20:08:00Z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y fmtid="{D5CDD505-2E9C-101B-9397-08002B2CF9AE}" pid="3" name="Order">
    <vt:r8>1426500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