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A3E44" w14:textId="690B30B5" w:rsidR="00B17CC1" w:rsidRPr="00B14201" w:rsidRDefault="00B17CC1" w:rsidP="00B73B21">
      <w:pPr>
        <w:spacing w:after="0" w:line="240" w:lineRule="auto"/>
        <w:rPr>
          <w:rStyle w:val="Strong"/>
          <w:sz w:val="20"/>
          <w:szCs w:val="20"/>
        </w:rPr>
      </w:pPr>
      <w:r w:rsidRPr="00B14201">
        <w:rPr>
          <w:rStyle w:val="Strong"/>
          <w:sz w:val="20"/>
          <w:szCs w:val="20"/>
        </w:rPr>
        <w:t xml:space="preserve">MODEL GT1400 FOLDING DOOR </w:t>
      </w:r>
    </w:p>
    <w:p w14:paraId="72B56D03" w14:textId="77777777" w:rsidR="00B73B21" w:rsidRPr="00B14201" w:rsidRDefault="00B73B21" w:rsidP="00B73B21">
      <w:pPr>
        <w:spacing w:after="0" w:line="240" w:lineRule="auto"/>
        <w:rPr>
          <w:sz w:val="18"/>
          <w:szCs w:val="18"/>
        </w:rPr>
      </w:pPr>
    </w:p>
    <w:p w14:paraId="35240B9E" w14:textId="77777777" w:rsidR="00B73B21" w:rsidRPr="00B14201" w:rsidRDefault="00B73B21" w:rsidP="00B73B21">
      <w:pPr>
        <w:spacing w:after="0" w:line="240" w:lineRule="auto"/>
        <w:rPr>
          <w:b/>
          <w:bCs/>
          <w:sz w:val="18"/>
          <w:szCs w:val="18"/>
        </w:rPr>
      </w:pPr>
      <w:r w:rsidRPr="00B14201">
        <w:rPr>
          <w:b/>
          <w:bCs/>
          <w:sz w:val="18"/>
          <w:szCs w:val="18"/>
        </w:rPr>
        <w:t>Division 08 – Openings</w:t>
      </w:r>
    </w:p>
    <w:p w14:paraId="42DE8C3B" w14:textId="2EE38697" w:rsidR="00B73B21" w:rsidRPr="00B14201" w:rsidRDefault="00B73B21" w:rsidP="00B73B21">
      <w:pPr>
        <w:spacing w:after="0" w:line="240" w:lineRule="auto"/>
        <w:rPr>
          <w:b/>
          <w:bCs/>
          <w:sz w:val="18"/>
          <w:szCs w:val="18"/>
        </w:rPr>
      </w:pPr>
      <w:r w:rsidRPr="00B14201">
        <w:rPr>
          <w:b/>
          <w:bCs/>
          <w:sz w:val="18"/>
          <w:szCs w:val="18"/>
        </w:rPr>
        <w:t xml:space="preserve">Section 08 </w:t>
      </w:r>
      <w:r w:rsidR="00B17CC1" w:rsidRPr="00B14201">
        <w:rPr>
          <w:b/>
          <w:bCs/>
          <w:sz w:val="18"/>
          <w:szCs w:val="18"/>
        </w:rPr>
        <w:t>42 29.13 FOLDING AUTOMATIC ENTRANCES</w:t>
      </w:r>
    </w:p>
    <w:p w14:paraId="6EB6997C" w14:textId="77777777" w:rsidR="00B73B21" w:rsidRPr="00A24731" w:rsidRDefault="00B73B21" w:rsidP="00B73B21">
      <w:pPr>
        <w:spacing w:after="0" w:line="240" w:lineRule="auto"/>
        <w:rPr>
          <w:sz w:val="18"/>
          <w:szCs w:val="18"/>
        </w:rPr>
      </w:pPr>
    </w:p>
    <w:p w14:paraId="6E2B1305"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Note to Specifier: Articles and paragraphs below may be edited or modified to suit specific project requirements.  </w:t>
      </w:r>
    </w:p>
    <w:p w14:paraId="05859317" w14:textId="77777777" w:rsidR="00B73B21" w:rsidRPr="00A24731" w:rsidRDefault="00B73B21" w:rsidP="00B73B21">
      <w:pPr>
        <w:widowControl w:val="0"/>
        <w:autoSpaceDE w:val="0"/>
        <w:autoSpaceDN w:val="0"/>
        <w:adjustRightInd w:val="0"/>
        <w:spacing w:after="0" w:line="240" w:lineRule="auto"/>
        <w:rPr>
          <w:rFonts w:eastAsia="Yu Mincho" w:cs="Times New Roman"/>
          <w:bCs/>
          <w:sz w:val="18"/>
          <w:szCs w:val="18"/>
        </w:rPr>
      </w:pPr>
    </w:p>
    <w:p w14:paraId="70689EF6" w14:textId="77777777" w:rsidR="00B73B21" w:rsidRPr="00B73B21" w:rsidRDefault="00B73B21" w:rsidP="00B73B21">
      <w:pPr>
        <w:widowControl w:val="0"/>
        <w:autoSpaceDE w:val="0"/>
        <w:autoSpaceDN w:val="0"/>
        <w:adjustRightInd w:val="0"/>
        <w:spacing w:after="0" w:line="240" w:lineRule="auto"/>
        <w:rPr>
          <w:rFonts w:eastAsia="Yu Mincho" w:cs="Times New Roman"/>
          <w:bCs/>
          <w:sz w:val="18"/>
          <w:szCs w:val="18"/>
        </w:rPr>
      </w:pPr>
      <w:r w:rsidRPr="00B73B21">
        <w:rPr>
          <w:rFonts w:eastAsia="Yu Mincho" w:cs="Times New Roman"/>
          <w:bCs/>
          <w:sz w:val="18"/>
          <w:szCs w:val="18"/>
        </w:rPr>
        <w:t xml:space="preserve">Add section numbers and titles per CSI “MasterFormat” and specifier’s standard practice.  Contact manufacturer’s representative to discuss specification modifications, performance requirements, accessories and/or related equipment that may be applicable to this project. </w:t>
      </w:r>
    </w:p>
    <w:p w14:paraId="78A739C0" w14:textId="77777777" w:rsidR="00B73B21" w:rsidRPr="00A24731" w:rsidRDefault="00B73B21" w:rsidP="00B73B21">
      <w:pPr>
        <w:spacing w:after="0" w:line="240" w:lineRule="auto"/>
        <w:rPr>
          <w:sz w:val="18"/>
          <w:szCs w:val="18"/>
        </w:rPr>
      </w:pPr>
    </w:p>
    <w:p w14:paraId="425F7AA7" w14:textId="77777777" w:rsidR="00B73B21" w:rsidRPr="00B73B21" w:rsidRDefault="00B73B21" w:rsidP="00B73B21">
      <w:pPr>
        <w:spacing w:after="0" w:line="240" w:lineRule="auto"/>
        <w:rPr>
          <w:sz w:val="18"/>
          <w:szCs w:val="18"/>
        </w:rPr>
      </w:pPr>
      <w:r w:rsidRPr="00B73B21">
        <w:rPr>
          <w:b/>
          <w:bCs/>
          <w:sz w:val="18"/>
          <w:szCs w:val="18"/>
        </w:rPr>
        <w:t>Part 1 - GENERAL</w:t>
      </w:r>
    </w:p>
    <w:p w14:paraId="63F134E7" w14:textId="77777777" w:rsidR="00B73B21" w:rsidRPr="00B73B21" w:rsidRDefault="00B73B21" w:rsidP="00B73B21">
      <w:pPr>
        <w:spacing w:after="0" w:line="240" w:lineRule="auto"/>
        <w:rPr>
          <w:sz w:val="18"/>
          <w:szCs w:val="18"/>
        </w:rPr>
      </w:pPr>
    </w:p>
    <w:p w14:paraId="378772C3" w14:textId="77777777" w:rsidR="00B73B21" w:rsidRPr="00B73B21" w:rsidRDefault="00B73B21" w:rsidP="00B73B21">
      <w:pPr>
        <w:spacing w:after="0" w:line="240" w:lineRule="auto"/>
        <w:rPr>
          <w:b/>
          <w:bCs/>
          <w:sz w:val="18"/>
          <w:szCs w:val="18"/>
        </w:rPr>
      </w:pPr>
      <w:r w:rsidRPr="00B73B21">
        <w:rPr>
          <w:b/>
          <w:bCs/>
          <w:sz w:val="18"/>
          <w:szCs w:val="18"/>
        </w:rPr>
        <w:t>1.01 DESCRIPTION</w:t>
      </w:r>
    </w:p>
    <w:p w14:paraId="624A6B72" w14:textId="77777777" w:rsidR="00B73B21" w:rsidRPr="00A24731" w:rsidRDefault="00B73B21" w:rsidP="00A24731">
      <w:pPr>
        <w:pStyle w:val="ListParagraph"/>
        <w:numPr>
          <w:ilvl w:val="0"/>
          <w:numId w:val="13"/>
        </w:numPr>
        <w:spacing w:after="0" w:line="240" w:lineRule="auto"/>
        <w:rPr>
          <w:sz w:val="18"/>
          <w:szCs w:val="18"/>
        </w:rPr>
      </w:pPr>
      <w:r w:rsidRPr="00A24731">
        <w:rPr>
          <w:sz w:val="18"/>
          <w:szCs w:val="18"/>
        </w:rPr>
        <w:t>Furnish and install manual slide door equipment as indicated on drawings and specifications.</w:t>
      </w:r>
    </w:p>
    <w:p w14:paraId="5C08CEA0" w14:textId="77777777" w:rsidR="00A24731" w:rsidRPr="00A24731" w:rsidRDefault="00A24731" w:rsidP="00A24731">
      <w:pPr>
        <w:pStyle w:val="ListParagraph"/>
        <w:spacing w:after="0" w:line="240" w:lineRule="auto"/>
        <w:rPr>
          <w:sz w:val="18"/>
          <w:szCs w:val="18"/>
        </w:rPr>
      </w:pPr>
    </w:p>
    <w:p w14:paraId="67E38C5C" w14:textId="65412CAA" w:rsidR="00B73B21" w:rsidRPr="00B17CC1" w:rsidRDefault="00B73B21" w:rsidP="00B73B21">
      <w:pPr>
        <w:pStyle w:val="ListParagraph"/>
        <w:numPr>
          <w:ilvl w:val="0"/>
          <w:numId w:val="13"/>
        </w:numPr>
        <w:spacing w:after="0" w:line="240" w:lineRule="auto"/>
        <w:rPr>
          <w:sz w:val="18"/>
          <w:szCs w:val="18"/>
        </w:rPr>
      </w:pPr>
      <w:r w:rsidRPr="00A24731">
        <w:rPr>
          <w:sz w:val="18"/>
          <w:szCs w:val="18"/>
        </w:rPr>
        <w:t>Related work specified elsewhere.</w:t>
      </w:r>
    </w:p>
    <w:p w14:paraId="1C363ED0" w14:textId="3215283D" w:rsidR="00B17CC1" w:rsidRPr="00B17CC1" w:rsidRDefault="00B17CC1" w:rsidP="00B17CC1">
      <w:pPr>
        <w:pStyle w:val="ListParagraph"/>
        <w:numPr>
          <w:ilvl w:val="0"/>
          <w:numId w:val="39"/>
        </w:numPr>
        <w:spacing w:after="0" w:line="240" w:lineRule="auto"/>
        <w:rPr>
          <w:sz w:val="18"/>
          <w:szCs w:val="18"/>
        </w:rPr>
      </w:pPr>
      <w:r w:rsidRPr="00B17CC1">
        <w:rPr>
          <w:sz w:val="18"/>
          <w:szCs w:val="18"/>
        </w:rPr>
        <w:t>Concrete: Division 03, applicable sections.</w:t>
      </w:r>
    </w:p>
    <w:p w14:paraId="68147B97" w14:textId="72759BB4" w:rsidR="00B17CC1" w:rsidRPr="00B17CC1" w:rsidRDefault="00B17CC1" w:rsidP="00B17CC1">
      <w:pPr>
        <w:pStyle w:val="ListParagraph"/>
        <w:numPr>
          <w:ilvl w:val="0"/>
          <w:numId w:val="39"/>
        </w:numPr>
        <w:spacing w:after="0" w:line="240" w:lineRule="auto"/>
        <w:rPr>
          <w:sz w:val="18"/>
          <w:szCs w:val="18"/>
        </w:rPr>
      </w:pPr>
      <w:r w:rsidRPr="00B17CC1">
        <w:rPr>
          <w:sz w:val="18"/>
          <w:szCs w:val="18"/>
        </w:rPr>
        <w:t>Masonry: Division 04, applicable sections.</w:t>
      </w:r>
    </w:p>
    <w:p w14:paraId="74D63B60" w14:textId="27DFBB54" w:rsidR="00B17CC1" w:rsidRPr="00B17CC1" w:rsidRDefault="00B17CC1" w:rsidP="00B17CC1">
      <w:pPr>
        <w:pStyle w:val="ListParagraph"/>
        <w:numPr>
          <w:ilvl w:val="0"/>
          <w:numId w:val="39"/>
        </w:numPr>
        <w:spacing w:after="0" w:line="240" w:lineRule="auto"/>
        <w:rPr>
          <w:sz w:val="18"/>
          <w:szCs w:val="18"/>
        </w:rPr>
      </w:pPr>
      <w:r w:rsidRPr="00B17CC1">
        <w:rPr>
          <w:sz w:val="18"/>
          <w:szCs w:val="18"/>
        </w:rPr>
        <w:t>Thermal and Moisture Protection: Division 07, applicable sections.</w:t>
      </w:r>
    </w:p>
    <w:p w14:paraId="59B0C4D0" w14:textId="4F4685AC" w:rsidR="00B17CC1" w:rsidRPr="00B17CC1" w:rsidRDefault="00B17CC1" w:rsidP="00B17CC1">
      <w:pPr>
        <w:pStyle w:val="ListParagraph"/>
        <w:numPr>
          <w:ilvl w:val="0"/>
          <w:numId w:val="39"/>
        </w:numPr>
        <w:spacing w:after="0" w:line="240" w:lineRule="auto"/>
        <w:rPr>
          <w:sz w:val="18"/>
          <w:szCs w:val="18"/>
        </w:rPr>
      </w:pPr>
      <w:r w:rsidRPr="00B17CC1">
        <w:rPr>
          <w:sz w:val="18"/>
          <w:szCs w:val="18"/>
        </w:rPr>
        <w:t>Openings: Division 08, applicable sections.</w:t>
      </w:r>
    </w:p>
    <w:p w14:paraId="394B3A2F" w14:textId="5F5CB634" w:rsidR="00B73B21" w:rsidRDefault="00B17CC1" w:rsidP="00B17CC1">
      <w:pPr>
        <w:pStyle w:val="ListParagraph"/>
        <w:numPr>
          <w:ilvl w:val="0"/>
          <w:numId w:val="39"/>
        </w:numPr>
        <w:spacing w:after="0" w:line="240" w:lineRule="auto"/>
        <w:rPr>
          <w:sz w:val="18"/>
          <w:szCs w:val="18"/>
        </w:rPr>
      </w:pPr>
      <w:r w:rsidRPr="00B17CC1">
        <w:rPr>
          <w:sz w:val="18"/>
          <w:szCs w:val="18"/>
        </w:rPr>
        <w:t>Electrical: Division 26, applicable sections.  (See note to Specifier*)</w:t>
      </w:r>
    </w:p>
    <w:p w14:paraId="02C6E1AE" w14:textId="77777777" w:rsidR="00B17CC1" w:rsidRPr="00B17CC1" w:rsidRDefault="00B17CC1" w:rsidP="00B17CC1">
      <w:pPr>
        <w:pStyle w:val="ListParagraph"/>
        <w:spacing w:after="0" w:line="240" w:lineRule="auto"/>
        <w:ind w:left="1080"/>
        <w:rPr>
          <w:sz w:val="18"/>
          <w:szCs w:val="18"/>
        </w:rPr>
      </w:pPr>
    </w:p>
    <w:p w14:paraId="1603F0FF" w14:textId="77777777" w:rsidR="00B73B21" w:rsidRPr="00B73B21" w:rsidRDefault="00B73B21" w:rsidP="00B73B21">
      <w:pPr>
        <w:spacing w:after="0" w:line="240" w:lineRule="auto"/>
        <w:rPr>
          <w:b/>
          <w:bCs/>
          <w:sz w:val="18"/>
          <w:szCs w:val="18"/>
        </w:rPr>
      </w:pPr>
      <w:r w:rsidRPr="00B73B21">
        <w:rPr>
          <w:b/>
          <w:bCs/>
          <w:sz w:val="18"/>
          <w:szCs w:val="18"/>
        </w:rPr>
        <w:t>1.02 REFERENCES</w:t>
      </w:r>
    </w:p>
    <w:p w14:paraId="4C420249" w14:textId="56C9D95B"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American Association of Automatic Door Manufacturers (AAADM) - </w:t>
      </w:r>
      <w:hyperlink r:id="rId11" w:history="1">
        <w:r w:rsidRPr="00B17CC1">
          <w:rPr>
            <w:rStyle w:val="Hyperlink"/>
            <w:sz w:val="18"/>
            <w:szCs w:val="18"/>
            <w:lang w:val="en"/>
          </w:rPr>
          <w:t>www.aaadm.com</w:t>
        </w:r>
      </w:hyperlink>
      <w:r w:rsidRPr="00B17CC1">
        <w:rPr>
          <w:sz w:val="18"/>
          <w:szCs w:val="18"/>
          <w:lang w:val="en"/>
        </w:rPr>
        <w:t xml:space="preserve"> </w:t>
      </w:r>
    </w:p>
    <w:p w14:paraId="1B5E8DBA" w14:textId="77777777" w:rsidR="00B17CC1" w:rsidRPr="00B17CC1" w:rsidRDefault="00B17CC1" w:rsidP="00B17CC1">
      <w:pPr>
        <w:spacing w:after="0" w:line="240" w:lineRule="auto"/>
        <w:ind w:left="360"/>
        <w:rPr>
          <w:sz w:val="18"/>
          <w:szCs w:val="18"/>
        </w:rPr>
      </w:pPr>
    </w:p>
    <w:p w14:paraId="156FDEEE" w14:textId="42BBE3B3"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American National Standards Institute (ANSI) - </w:t>
      </w:r>
      <w:hyperlink r:id="rId12" w:history="1">
        <w:r w:rsidRPr="00B17CC1">
          <w:rPr>
            <w:rStyle w:val="Hyperlink"/>
            <w:sz w:val="18"/>
            <w:szCs w:val="18"/>
            <w:lang w:val="en"/>
          </w:rPr>
          <w:t>www.ansi.org</w:t>
        </w:r>
      </w:hyperlink>
      <w:r w:rsidRPr="00B17CC1">
        <w:rPr>
          <w:sz w:val="18"/>
          <w:szCs w:val="18"/>
          <w:lang w:val="en"/>
        </w:rPr>
        <w:t xml:space="preserve"> </w:t>
      </w:r>
    </w:p>
    <w:p w14:paraId="7FC81970" w14:textId="77777777" w:rsidR="00B17CC1" w:rsidRPr="00B17CC1" w:rsidRDefault="00B17CC1" w:rsidP="00B17CC1">
      <w:pPr>
        <w:spacing w:after="0" w:line="240" w:lineRule="auto"/>
        <w:ind w:left="360"/>
        <w:rPr>
          <w:sz w:val="18"/>
          <w:szCs w:val="18"/>
        </w:rPr>
      </w:pPr>
    </w:p>
    <w:p w14:paraId="3A84DABE" w14:textId="7F6CF0E6"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Builders’ Hardware Manufacturers Association (BHMA) - </w:t>
      </w:r>
      <w:hyperlink r:id="rId13" w:history="1">
        <w:r w:rsidRPr="00B17CC1">
          <w:rPr>
            <w:rStyle w:val="Hyperlink"/>
            <w:sz w:val="18"/>
            <w:szCs w:val="18"/>
            <w:lang w:val="en"/>
          </w:rPr>
          <w:t>www.buildershardware.com</w:t>
        </w:r>
      </w:hyperlink>
      <w:r w:rsidRPr="00B17CC1">
        <w:rPr>
          <w:sz w:val="18"/>
          <w:szCs w:val="18"/>
          <w:lang w:val="en"/>
        </w:rPr>
        <w:t xml:space="preserve"> </w:t>
      </w:r>
    </w:p>
    <w:p w14:paraId="15C88B02" w14:textId="77777777" w:rsidR="00B17CC1" w:rsidRPr="00B17CC1" w:rsidRDefault="00B17CC1" w:rsidP="00B17CC1">
      <w:pPr>
        <w:spacing w:after="0" w:line="240" w:lineRule="auto"/>
        <w:ind w:left="360"/>
        <w:rPr>
          <w:sz w:val="18"/>
          <w:szCs w:val="18"/>
        </w:rPr>
      </w:pPr>
    </w:p>
    <w:p w14:paraId="4989995A" w14:textId="2E7CB5C1"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Underwriters Laboratory, Inc. (UL) - </w:t>
      </w:r>
      <w:hyperlink r:id="rId14" w:history="1">
        <w:r w:rsidRPr="00B17CC1">
          <w:rPr>
            <w:rStyle w:val="Hyperlink"/>
            <w:sz w:val="18"/>
            <w:szCs w:val="18"/>
            <w:lang w:val="en"/>
          </w:rPr>
          <w:t>www.ul.com</w:t>
        </w:r>
      </w:hyperlink>
      <w:r w:rsidRPr="00B17CC1">
        <w:rPr>
          <w:sz w:val="18"/>
          <w:szCs w:val="18"/>
          <w:lang w:val="en"/>
        </w:rPr>
        <w:t xml:space="preserve"> </w:t>
      </w:r>
    </w:p>
    <w:p w14:paraId="7822AE61" w14:textId="77777777" w:rsidR="00B17CC1" w:rsidRPr="00B17CC1" w:rsidRDefault="00B17CC1" w:rsidP="00166D34">
      <w:pPr>
        <w:spacing w:after="0" w:line="240" w:lineRule="auto"/>
        <w:rPr>
          <w:sz w:val="18"/>
          <w:szCs w:val="18"/>
        </w:rPr>
      </w:pPr>
    </w:p>
    <w:p w14:paraId="6588AFEE" w14:textId="204A0BFA" w:rsidR="00B17CC1" w:rsidRPr="00B17CC1" w:rsidRDefault="00B17CC1" w:rsidP="00B17CC1">
      <w:pPr>
        <w:pStyle w:val="ListParagraph"/>
        <w:numPr>
          <w:ilvl w:val="0"/>
          <w:numId w:val="40"/>
        </w:numPr>
        <w:spacing w:after="0" w:line="240" w:lineRule="auto"/>
        <w:ind w:left="1080"/>
        <w:rPr>
          <w:sz w:val="18"/>
          <w:szCs w:val="18"/>
        </w:rPr>
      </w:pPr>
      <w:r w:rsidRPr="00B17CC1">
        <w:rPr>
          <w:sz w:val="18"/>
          <w:szCs w:val="18"/>
        </w:rPr>
        <w:t xml:space="preserve">National Fire Protection Association (NFPA) - </w:t>
      </w:r>
      <w:hyperlink r:id="rId15" w:history="1">
        <w:r w:rsidRPr="00B17CC1">
          <w:rPr>
            <w:rStyle w:val="Hyperlink"/>
            <w:sz w:val="18"/>
            <w:szCs w:val="18"/>
            <w:lang w:val="en"/>
          </w:rPr>
          <w:t>www.nfpa.org</w:t>
        </w:r>
      </w:hyperlink>
      <w:r w:rsidRPr="00B17CC1">
        <w:rPr>
          <w:sz w:val="18"/>
          <w:szCs w:val="18"/>
          <w:lang w:val="en"/>
        </w:rPr>
        <w:t xml:space="preserve"> </w:t>
      </w:r>
    </w:p>
    <w:p w14:paraId="47D21E7E" w14:textId="77777777" w:rsidR="00B17CC1" w:rsidRPr="00B17CC1" w:rsidRDefault="00B17CC1" w:rsidP="00B17CC1">
      <w:pPr>
        <w:spacing w:after="0" w:line="240" w:lineRule="auto"/>
        <w:ind w:left="360"/>
        <w:rPr>
          <w:sz w:val="18"/>
          <w:szCs w:val="18"/>
        </w:rPr>
      </w:pPr>
    </w:p>
    <w:p w14:paraId="129D9E29" w14:textId="77777777" w:rsidR="0070615F" w:rsidRPr="0070615F" w:rsidRDefault="00B17CC1" w:rsidP="0070615F">
      <w:pPr>
        <w:pStyle w:val="ListParagraph"/>
        <w:numPr>
          <w:ilvl w:val="0"/>
          <w:numId w:val="40"/>
        </w:numPr>
        <w:spacing w:after="0" w:line="240" w:lineRule="auto"/>
        <w:ind w:left="1080"/>
        <w:rPr>
          <w:sz w:val="18"/>
          <w:szCs w:val="18"/>
        </w:rPr>
      </w:pPr>
      <w:r w:rsidRPr="00B17CC1">
        <w:rPr>
          <w:sz w:val="18"/>
          <w:szCs w:val="18"/>
        </w:rPr>
        <w:t xml:space="preserve">International Code Council (ICC) - </w:t>
      </w:r>
      <w:hyperlink r:id="rId16" w:history="1">
        <w:r w:rsidRPr="00B17CC1">
          <w:rPr>
            <w:rStyle w:val="Hyperlink"/>
            <w:sz w:val="18"/>
            <w:szCs w:val="18"/>
            <w:lang w:val="en"/>
          </w:rPr>
          <w:t>www.iccsafe.org</w:t>
        </w:r>
      </w:hyperlink>
    </w:p>
    <w:p w14:paraId="6FBB3753" w14:textId="77777777" w:rsidR="00B73B21" w:rsidRPr="00B73B21" w:rsidRDefault="00B73B21" w:rsidP="00B73B21">
      <w:pPr>
        <w:spacing w:after="0" w:line="240" w:lineRule="auto"/>
        <w:rPr>
          <w:sz w:val="18"/>
          <w:szCs w:val="18"/>
        </w:rPr>
      </w:pPr>
    </w:p>
    <w:p w14:paraId="7C46691A" w14:textId="77777777" w:rsidR="00A24731" w:rsidRPr="00A24731" w:rsidRDefault="00A24731" w:rsidP="00A24731">
      <w:pPr>
        <w:spacing w:after="0" w:line="240" w:lineRule="auto"/>
        <w:rPr>
          <w:b/>
          <w:bCs/>
          <w:sz w:val="18"/>
          <w:szCs w:val="18"/>
        </w:rPr>
      </w:pPr>
      <w:r w:rsidRPr="00A24731">
        <w:rPr>
          <w:b/>
          <w:bCs/>
          <w:sz w:val="18"/>
          <w:szCs w:val="18"/>
        </w:rPr>
        <w:t>1.03 QUALITY ASSURANCE</w:t>
      </w:r>
    </w:p>
    <w:p w14:paraId="343B17B0" w14:textId="77777777" w:rsidR="00A24731" w:rsidRPr="00A24731" w:rsidRDefault="00A24731" w:rsidP="00A24731">
      <w:pPr>
        <w:pStyle w:val="ListParagraph"/>
        <w:numPr>
          <w:ilvl w:val="0"/>
          <w:numId w:val="17"/>
        </w:numPr>
        <w:spacing w:after="0" w:line="240" w:lineRule="auto"/>
        <w:rPr>
          <w:sz w:val="18"/>
          <w:szCs w:val="18"/>
        </w:rPr>
      </w:pPr>
      <w:r w:rsidRPr="00A24731">
        <w:rPr>
          <w:sz w:val="18"/>
          <w:szCs w:val="18"/>
        </w:rPr>
        <w:t>Manufacturer’s Qualifications: Manufacturer to have at least (5) five years</w:t>
      </w:r>
      <w:r w:rsidR="006904B2">
        <w:rPr>
          <w:sz w:val="18"/>
          <w:szCs w:val="18"/>
        </w:rPr>
        <w:t xml:space="preserve"> of</w:t>
      </w:r>
      <w:r w:rsidRPr="00A24731">
        <w:rPr>
          <w:sz w:val="18"/>
          <w:szCs w:val="18"/>
        </w:rPr>
        <w:t xml:space="preserve"> experience in the fabrication of automatic and manual entrance systems.</w:t>
      </w:r>
    </w:p>
    <w:p w14:paraId="5A087D8C" w14:textId="77777777" w:rsidR="00A24731" w:rsidRPr="00A24731" w:rsidRDefault="00A24731" w:rsidP="00A24731">
      <w:pPr>
        <w:spacing w:after="0" w:line="240" w:lineRule="auto"/>
        <w:rPr>
          <w:sz w:val="18"/>
          <w:szCs w:val="18"/>
        </w:rPr>
      </w:pPr>
    </w:p>
    <w:p w14:paraId="12C5500F" w14:textId="593BE27B" w:rsidR="00A24731" w:rsidRDefault="00A24731" w:rsidP="00A24731">
      <w:pPr>
        <w:pStyle w:val="ListParagraph"/>
        <w:numPr>
          <w:ilvl w:val="0"/>
          <w:numId w:val="17"/>
        </w:numPr>
        <w:spacing w:after="0" w:line="240" w:lineRule="auto"/>
        <w:rPr>
          <w:sz w:val="18"/>
          <w:szCs w:val="18"/>
        </w:rPr>
      </w:pPr>
      <w:r w:rsidRPr="00A24731">
        <w:rPr>
          <w:sz w:val="18"/>
          <w:szCs w:val="18"/>
        </w:rPr>
        <w:t>Installer’s Qualifications: Products specified shall be represented by a factory authorized and trained distributor. Distributor shall be AAADM Certified, maintain a parts inventory and have trained service personnel with experience installing and maintaining units indicated for this project.</w:t>
      </w:r>
    </w:p>
    <w:p w14:paraId="7E17FFD5" w14:textId="77777777" w:rsidR="00B17CC1" w:rsidRPr="00B17CC1" w:rsidRDefault="00B17CC1" w:rsidP="00B17CC1">
      <w:pPr>
        <w:pStyle w:val="ListParagraph"/>
        <w:rPr>
          <w:sz w:val="18"/>
          <w:szCs w:val="18"/>
        </w:rPr>
      </w:pPr>
    </w:p>
    <w:p w14:paraId="3AC4C990" w14:textId="77777777" w:rsidR="00B17CC1" w:rsidRDefault="00B17CC1" w:rsidP="00B17CC1">
      <w:pPr>
        <w:pStyle w:val="ListParagraph"/>
        <w:numPr>
          <w:ilvl w:val="0"/>
          <w:numId w:val="17"/>
        </w:numPr>
        <w:tabs>
          <w:tab w:val="left" w:pos="-1080"/>
          <w:tab w:val="left" w:pos="-720"/>
          <w:tab w:val="left" w:pos="0"/>
          <w:tab w:val="left" w:pos="360"/>
          <w:tab w:val="left" w:pos="720"/>
          <w:tab w:val="left" w:pos="2160"/>
        </w:tabs>
        <w:spacing w:line="213" w:lineRule="auto"/>
        <w:jc w:val="both"/>
        <w:rPr>
          <w:sz w:val="20"/>
          <w:szCs w:val="20"/>
        </w:rPr>
      </w:pPr>
      <w:r w:rsidRPr="00B17CC1">
        <w:rPr>
          <w:sz w:val="20"/>
          <w:szCs w:val="20"/>
        </w:rPr>
        <w:t>All automatic equipment to comply with UL325 (USA and Canada).</w:t>
      </w:r>
    </w:p>
    <w:p w14:paraId="2A756824" w14:textId="77777777" w:rsidR="00B17CC1" w:rsidRPr="00B17CC1" w:rsidRDefault="00B17CC1" w:rsidP="00B17CC1">
      <w:pPr>
        <w:pStyle w:val="ListParagraph"/>
        <w:rPr>
          <w:sz w:val="20"/>
          <w:szCs w:val="20"/>
        </w:rPr>
      </w:pPr>
    </w:p>
    <w:p w14:paraId="369D0E04" w14:textId="167CC77F" w:rsidR="00A24731" w:rsidRPr="00B17CC1" w:rsidRDefault="00B17CC1" w:rsidP="00AC5D51">
      <w:pPr>
        <w:pStyle w:val="ListParagraph"/>
        <w:numPr>
          <w:ilvl w:val="0"/>
          <w:numId w:val="17"/>
        </w:numPr>
        <w:tabs>
          <w:tab w:val="left" w:pos="-1080"/>
          <w:tab w:val="left" w:pos="-720"/>
          <w:tab w:val="left" w:pos="0"/>
          <w:tab w:val="left" w:pos="360"/>
          <w:tab w:val="left" w:pos="720"/>
          <w:tab w:val="left" w:pos="2160"/>
        </w:tabs>
        <w:spacing w:after="0" w:line="240" w:lineRule="auto"/>
        <w:jc w:val="both"/>
        <w:rPr>
          <w:sz w:val="18"/>
          <w:szCs w:val="18"/>
        </w:rPr>
      </w:pPr>
      <w:r w:rsidRPr="00B17CC1">
        <w:rPr>
          <w:sz w:val="20"/>
          <w:szCs w:val="20"/>
        </w:rPr>
        <w:t>All automatic equipment to comply with ANSI A156.10.</w:t>
      </w:r>
    </w:p>
    <w:p w14:paraId="4BFE1A2B" w14:textId="77777777" w:rsidR="00B17CC1" w:rsidRPr="00B17CC1" w:rsidRDefault="00B17CC1" w:rsidP="00B17CC1">
      <w:pPr>
        <w:tabs>
          <w:tab w:val="left" w:pos="-1080"/>
          <w:tab w:val="left" w:pos="-720"/>
          <w:tab w:val="left" w:pos="0"/>
          <w:tab w:val="left" w:pos="360"/>
          <w:tab w:val="left" w:pos="720"/>
          <w:tab w:val="left" w:pos="2160"/>
        </w:tabs>
        <w:spacing w:after="0" w:line="240" w:lineRule="auto"/>
        <w:jc w:val="both"/>
        <w:rPr>
          <w:sz w:val="18"/>
          <w:szCs w:val="18"/>
        </w:rPr>
      </w:pPr>
    </w:p>
    <w:p w14:paraId="422F7CA1" w14:textId="77777777" w:rsidR="00A24731" w:rsidRPr="00A24731" w:rsidRDefault="00A24731" w:rsidP="00A24731">
      <w:pPr>
        <w:spacing w:after="0" w:line="240" w:lineRule="auto"/>
        <w:rPr>
          <w:b/>
          <w:bCs/>
          <w:sz w:val="18"/>
          <w:szCs w:val="18"/>
        </w:rPr>
      </w:pPr>
      <w:r w:rsidRPr="00A24731">
        <w:rPr>
          <w:b/>
          <w:bCs/>
          <w:sz w:val="18"/>
          <w:szCs w:val="18"/>
        </w:rPr>
        <w:t>1.04 SUBMITTALS</w:t>
      </w:r>
    </w:p>
    <w:p w14:paraId="32CD09C6"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 xml:space="preserve">Product Data: Submit manufacturer’s product and complete installation data for all materials covered in this section. </w:t>
      </w:r>
    </w:p>
    <w:p w14:paraId="7EFCD03C" w14:textId="77777777" w:rsidR="00A24731" w:rsidRPr="00A24731" w:rsidRDefault="00A24731" w:rsidP="00A24731">
      <w:pPr>
        <w:spacing w:after="0" w:line="240" w:lineRule="auto"/>
        <w:rPr>
          <w:sz w:val="18"/>
          <w:szCs w:val="18"/>
        </w:rPr>
      </w:pPr>
    </w:p>
    <w:p w14:paraId="43CD8FCC"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Shop Drawings: Submit complete elevations, details and methods of anchorage to location; installation of hardware; size, shape, joints and connections; and details of joining with other construction.</w:t>
      </w:r>
    </w:p>
    <w:p w14:paraId="401264A5" w14:textId="77777777" w:rsidR="00A24731" w:rsidRPr="00A24731" w:rsidRDefault="00A24731" w:rsidP="00A24731">
      <w:pPr>
        <w:spacing w:after="0" w:line="240" w:lineRule="auto"/>
        <w:rPr>
          <w:sz w:val="18"/>
          <w:szCs w:val="18"/>
        </w:rPr>
      </w:pPr>
    </w:p>
    <w:p w14:paraId="1CABD81F"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Templates and Diagrams: As needed shall be furnished to fabricators and installers of related work for coordination of door system installation with concrete work, masonry, and other related work.</w:t>
      </w:r>
    </w:p>
    <w:p w14:paraId="078EF05C" w14:textId="77777777" w:rsidR="00A24731" w:rsidRPr="00A24731" w:rsidRDefault="00A24731" w:rsidP="00A24731">
      <w:pPr>
        <w:spacing w:after="0" w:line="240" w:lineRule="auto"/>
        <w:rPr>
          <w:sz w:val="18"/>
          <w:szCs w:val="18"/>
        </w:rPr>
      </w:pPr>
    </w:p>
    <w:p w14:paraId="11A7BDC2" w14:textId="77777777" w:rsidR="00A24731" w:rsidRPr="00A24731" w:rsidRDefault="00A24731" w:rsidP="00A24731">
      <w:pPr>
        <w:pStyle w:val="ListParagraph"/>
        <w:numPr>
          <w:ilvl w:val="0"/>
          <w:numId w:val="19"/>
        </w:numPr>
        <w:spacing w:after="0" w:line="240" w:lineRule="auto"/>
        <w:rPr>
          <w:sz w:val="18"/>
          <w:szCs w:val="18"/>
        </w:rPr>
      </w:pPr>
      <w:r w:rsidRPr="00A24731">
        <w:rPr>
          <w:sz w:val="18"/>
          <w:szCs w:val="18"/>
        </w:rPr>
        <w:t>A copy of appropriate manual shall be provided to owner / contractor upon completion of installation.</w:t>
      </w:r>
    </w:p>
    <w:p w14:paraId="6B278820" w14:textId="77777777" w:rsidR="00A24731" w:rsidRPr="00A24731" w:rsidRDefault="00A24731" w:rsidP="00A24731">
      <w:pPr>
        <w:spacing w:after="0" w:line="240" w:lineRule="auto"/>
        <w:rPr>
          <w:b/>
          <w:bCs/>
          <w:sz w:val="18"/>
          <w:szCs w:val="18"/>
        </w:rPr>
      </w:pPr>
    </w:p>
    <w:p w14:paraId="669E2CDB" w14:textId="77777777" w:rsidR="00A24731" w:rsidRPr="00A24731" w:rsidRDefault="00A24731" w:rsidP="00A24731">
      <w:pPr>
        <w:spacing w:after="0" w:line="240" w:lineRule="auto"/>
        <w:rPr>
          <w:b/>
          <w:bCs/>
          <w:sz w:val="18"/>
          <w:szCs w:val="18"/>
        </w:rPr>
      </w:pPr>
      <w:r w:rsidRPr="00A24731">
        <w:rPr>
          <w:b/>
          <w:bCs/>
          <w:sz w:val="18"/>
          <w:szCs w:val="18"/>
        </w:rPr>
        <w:t xml:space="preserve">1.05 SUBSTITUTIONS </w:t>
      </w:r>
    </w:p>
    <w:p w14:paraId="5D2BC9DD" w14:textId="77777777" w:rsidR="00A24731" w:rsidRPr="00573178" w:rsidRDefault="00573178" w:rsidP="00573178">
      <w:pPr>
        <w:pStyle w:val="ListParagraph"/>
        <w:numPr>
          <w:ilvl w:val="0"/>
          <w:numId w:val="21"/>
        </w:numPr>
        <w:spacing w:after="0" w:line="240" w:lineRule="auto"/>
        <w:rPr>
          <w:sz w:val="18"/>
          <w:szCs w:val="18"/>
        </w:rPr>
      </w:pPr>
      <w:r>
        <w:rPr>
          <w:sz w:val="18"/>
          <w:szCs w:val="18"/>
        </w:rPr>
        <w:lastRenderedPageBreak/>
        <w:t>E</w:t>
      </w:r>
      <w:r w:rsidR="00A24731" w:rsidRPr="00573178">
        <w:rPr>
          <w:sz w:val="18"/>
          <w:szCs w:val="18"/>
        </w:rPr>
        <w:t>quipment as manufactured by N</w:t>
      </w:r>
      <w:r>
        <w:rPr>
          <w:sz w:val="18"/>
          <w:szCs w:val="18"/>
        </w:rPr>
        <w:t>ABCO</w:t>
      </w:r>
      <w:r w:rsidR="00A24731" w:rsidRPr="00573178">
        <w:rPr>
          <w:sz w:val="18"/>
          <w:szCs w:val="18"/>
        </w:rPr>
        <w:t xml:space="preserve"> E</w:t>
      </w:r>
      <w:r>
        <w:rPr>
          <w:sz w:val="18"/>
          <w:szCs w:val="18"/>
        </w:rPr>
        <w:t>ntrances</w:t>
      </w:r>
      <w:r w:rsidR="00A24731" w:rsidRPr="00573178">
        <w:rPr>
          <w:sz w:val="18"/>
          <w:szCs w:val="18"/>
        </w:rPr>
        <w:t>, I</w:t>
      </w:r>
      <w:r>
        <w:rPr>
          <w:sz w:val="18"/>
          <w:szCs w:val="18"/>
        </w:rPr>
        <w:t>nc</w:t>
      </w:r>
      <w:r w:rsidR="00A24731" w:rsidRPr="00573178">
        <w:rPr>
          <w:sz w:val="18"/>
          <w:szCs w:val="18"/>
        </w:rPr>
        <w:t xml:space="preserve">. has been specified and shall be quoted as the base bid. Proposals for substitution products may be submitted by the bidding contractors a minimum of 10 days prior to bid due date. The proposed substitution shall meet the quality and performance standards described in this specification. </w:t>
      </w:r>
    </w:p>
    <w:p w14:paraId="73EC0A3C" w14:textId="77777777" w:rsidR="00A24731" w:rsidRPr="00A24731" w:rsidRDefault="00A24731" w:rsidP="00A24731">
      <w:pPr>
        <w:spacing w:after="0" w:line="240" w:lineRule="auto"/>
        <w:rPr>
          <w:b/>
          <w:bCs/>
          <w:sz w:val="18"/>
          <w:szCs w:val="18"/>
        </w:rPr>
      </w:pPr>
    </w:p>
    <w:p w14:paraId="41518FAA" w14:textId="77777777" w:rsidR="00A24731" w:rsidRPr="00A24731" w:rsidRDefault="00A24731" w:rsidP="00A24731">
      <w:pPr>
        <w:spacing w:after="0" w:line="240" w:lineRule="auto"/>
        <w:rPr>
          <w:b/>
          <w:bCs/>
          <w:sz w:val="18"/>
          <w:szCs w:val="18"/>
        </w:rPr>
      </w:pPr>
    </w:p>
    <w:p w14:paraId="71014DF0" w14:textId="77777777" w:rsidR="00A24731" w:rsidRPr="00A24731" w:rsidRDefault="00A24731" w:rsidP="00A24731">
      <w:pPr>
        <w:spacing w:after="0" w:line="240" w:lineRule="auto"/>
        <w:rPr>
          <w:b/>
          <w:bCs/>
          <w:sz w:val="18"/>
          <w:szCs w:val="18"/>
        </w:rPr>
      </w:pPr>
      <w:r w:rsidRPr="00A24731">
        <w:rPr>
          <w:b/>
          <w:bCs/>
          <w:sz w:val="18"/>
          <w:szCs w:val="18"/>
        </w:rPr>
        <w:t>1.06 JOB SITE CONDITIONS</w:t>
      </w:r>
    </w:p>
    <w:p w14:paraId="5A17E094"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 xml:space="preserve">Site Survey: Verify site conditions including, but not limited to the following; opening sizes, floor conditions, plumb and level mounting surfaces (substrates shall be of proper dimension and material). </w:t>
      </w:r>
    </w:p>
    <w:p w14:paraId="610F7949" w14:textId="77777777" w:rsidR="00A24731" w:rsidRPr="00A24731" w:rsidRDefault="00A24731" w:rsidP="00A24731">
      <w:pPr>
        <w:spacing w:after="0" w:line="240" w:lineRule="auto"/>
        <w:rPr>
          <w:sz w:val="18"/>
          <w:szCs w:val="18"/>
        </w:rPr>
      </w:pPr>
    </w:p>
    <w:p w14:paraId="29ACD876" w14:textId="77777777" w:rsidR="00A24731" w:rsidRPr="00573178" w:rsidRDefault="00A24731" w:rsidP="00573178">
      <w:pPr>
        <w:pStyle w:val="ListParagraph"/>
        <w:numPr>
          <w:ilvl w:val="0"/>
          <w:numId w:val="23"/>
        </w:numPr>
        <w:spacing w:after="0" w:line="240" w:lineRule="auto"/>
        <w:rPr>
          <w:sz w:val="18"/>
          <w:szCs w:val="18"/>
        </w:rPr>
      </w:pPr>
      <w:r w:rsidRPr="00573178">
        <w:rPr>
          <w:sz w:val="18"/>
          <w:szCs w:val="18"/>
        </w:rPr>
        <w:t>Coordinate installation with glass, glazing, hardware and other trades to avoid construction delays.</w:t>
      </w:r>
    </w:p>
    <w:p w14:paraId="66F8F2C4" w14:textId="77777777" w:rsidR="00A24731" w:rsidRPr="00A24731" w:rsidRDefault="00A24731" w:rsidP="00A24731">
      <w:pPr>
        <w:spacing w:after="0" w:line="240" w:lineRule="auto"/>
        <w:rPr>
          <w:b/>
          <w:bCs/>
          <w:sz w:val="18"/>
          <w:szCs w:val="18"/>
        </w:rPr>
      </w:pPr>
    </w:p>
    <w:p w14:paraId="7786497A" w14:textId="77777777" w:rsidR="00A24731" w:rsidRPr="00A24731" w:rsidRDefault="00A24731" w:rsidP="00A24731">
      <w:pPr>
        <w:spacing w:after="0" w:line="240" w:lineRule="auto"/>
        <w:rPr>
          <w:b/>
          <w:bCs/>
          <w:sz w:val="18"/>
          <w:szCs w:val="18"/>
        </w:rPr>
      </w:pPr>
      <w:r w:rsidRPr="00A24731">
        <w:rPr>
          <w:b/>
          <w:bCs/>
          <w:sz w:val="18"/>
          <w:szCs w:val="18"/>
        </w:rPr>
        <w:t>1.07 WARRANTY</w:t>
      </w:r>
    </w:p>
    <w:p w14:paraId="75BDCC52" w14:textId="157D56D0" w:rsidR="00A24731" w:rsidRDefault="00A24731" w:rsidP="00573178">
      <w:pPr>
        <w:pStyle w:val="ListParagraph"/>
        <w:numPr>
          <w:ilvl w:val="0"/>
          <w:numId w:val="25"/>
        </w:numPr>
        <w:spacing w:after="0" w:line="240" w:lineRule="auto"/>
        <w:rPr>
          <w:sz w:val="18"/>
          <w:szCs w:val="18"/>
        </w:rPr>
      </w:pPr>
      <w:r w:rsidRPr="00573178">
        <w:rPr>
          <w:sz w:val="18"/>
          <w:szCs w:val="18"/>
        </w:rPr>
        <w:t>Warranted materials shall be free of defects in material and workmanship for a period of one year from date of substantial completion. During the warranty period the Owner shall request NABCO factory-trained technicians to perform service.  Warranty repairs are provided during normal business hours.  Owner to receive warranty after completion of instal</w:t>
      </w:r>
      <w:r w:rsidRPr="00573178">
        <w:rPr>
          <w:sz w:val="18"/>
          <w:szCs w:val="18"/>
        </w:rPr>
        <w:softHyphen/>
        <w:t>lation.</w:t>
      </w:r>
    </w:p>
    <w:p w14:paraId="047832FF" w14:textId="77777777" w:rsidR="00D1679B" w:rsidRPr="00D1679B" w:rsidRDefault="00D1679B" w:rsidP="00D1679B">
      <w:pPr>
        <w:spacing w:after="0" w:line="240" w:lineRule="auto"/>
        <w:ind w:left="420"/>
        <w:rPr>
          <w:sz w:val="18"/>
          <w:szCs w:val="18"/>
        </w:rPr>
      </w:pPr>
    </w:p>
    <w:p w14:paraId="651657B4" w14:textId="521064FE" w:rsidR="00D1679B" w:rsidRPr="00D1679B" w:rsidRDefault="00D1679B" w:rsidP="00D1679B">
      <w:pPr>
        <w:spacing w:after="0" w:line="240" w:lineRule="auto"/>
        <w:rPr>
          <w:b/>
          <w:bCs/>
          <w:sz w:val="18"/>
          <w:szCs w:val="18"/>
        </w:rPr>
      </w:pPr>
      <w:r w:rsidRPr="00D1679B">
        <w:rPr>
          <w:b/>
          <w:bCs/>
          <w:sz w:val="18"/>
          <w:szCs w:val="18"/>
        </w:rPr>
        <w:t>1.0</w:t>
      </w:r>
      <w:r>
        <w:rPr>
          <w:b/>
          <w:bCs/>
          <w:sz w:val="18"/>
          <w:szCs w:val="18"/>
        </w:rPr>
        <w:t xml:space="preserve">8 </w:t>
      </w:r>
      <w:r w:rsidRPr="00D1679B">
        <w:rPr>
          <w:b/>
          <w:bCs/>
          <w:sz w:val="18"/>
          <w:szCs w:val="18"/>
        </w:rPr>
        <w:t>DELIVERY, STORAGE AND HANDLING</w:t>
      </w:r>
    </w:p>
    <w:p w14:paraId="252F91E6" w14:textId="73C7D65B" w:rsidR="00D1679B" w:rsidRPr="00D1679B" w:rsidRDefault="00D1679B" w:rsidP="00D1679B">
      <w:pPr>
        <w:pStyle w:val="ListParagraph"/>
        <w:numPr>
          <w:ilvl w:val="0"/>
          <w:numId w:val="42"/>
        </w:numPr>
        <w:spacing w:after="0" w:line="240" w:lineRule="auto"/>
        <w:rPr>
          <w:sz w:val="18"/>
          <w:szCs w:val="18"/>
        </w:rPr>
      </w:pPr>
      <w:r w:rsidRPr="00D1679B">
        <w:rPr>
          <w:sz w:val="18"/>
          <w:szCs w:val="18"/>
        </w:rPr>
        <w:t>Ordering and Delivery: Comply with all factory ordering instructions and lead time requirements. Delivered product shall be in original, unopened, undamaged factory containers with identification labels intact.</w:t>
      </w:r>
    </w:p>
    <w:p w14:paraId="2CFCE18C" w14:textId="77777777" w:rsidR="00D1679B" w:rsidRPr="00D1679B" w:rsidRDefault="00D1679B" w:rsidP="00D1679B">
      <w:pPr>
        <w:spacing w:after="0" w:line="240" w:lineRule="auto"/>
        <w:rPr>
          <w:sz w:val="18"/>
          <w:szCs w:val="18"/>
        </w:rPr>
      </w:pPr>
    </w:p>
    <w:p w14:paraId="0AD8B1BD" w14:textId="5DF387D5" w:rsidR="00D1679B" w:rsidRDefault="00D1679B" w:rsidP="00D1679B">
      <w:pPr>
        <w:pStyle w:val="ListParagraph"/>
        <w:numPr>
          <w:ilvl w:val="0"/>
          <w:numId w:val="42"/>
        </w:numPr>
        <w:spacing w:after="0" w:line="240" w:lineRule="auto"/>
        <w:rPr>
          <w:sz w:val="18"/>
          <w:szCs w:val="18"/>
        </w:rPr>
      </w:pPr>
      <w:r w:rsidRPr="00D1679B">
        <w:rPr>
          <w:sz w:val="18"/>
          <w:szCs w:val="18"/>
        </w:rPr>
        <w:t>Storage and Protection: Provide protection from exposure to harmful weather conditions and vandalism.</w:t>
      </w:r>
    </w:p>
    <w:p w14:paraId="62AEF096" w14:textId="7BD5D4CD" w:rsidR="00D1679B" w:rsidRDefault="00D1679B" w:rsidP="00D1679B">
      <w:pPr>
        <w:spacing w:after="0" w:line="240" w:lineRule="auto"/>
        <w:rPr>
          <w:sz w:val="18"/>
          <w:szCs w:val="18"/>
        </w:rPr>
      </w:pPr>
    </w:p>
    <w:p w14:paraId="732781F4" w14:textId="77777777" w:rsidR="00D1679B" w:rsidRPr="00D1679B" w:rsidRDefault="00D1679B" w:rsidP="00D1679B">
      <w:pPr>
        <w:spacing w:after="0" w:line="240" w:lineRule="auto"/>
        <w:rPr>
          <w:sz w:val="18"/>
          <w:szCs w:val="18"/>
        </w:rPr>
      </w:pPr>
      <w:r w:rsidRPr="00D1679B">
        <w:rPr>
          <w:b/>
          <w:bCs/>
          <w:sz w:val="18"/>
          <w:szCs w:val="18"/>
        </w:rPr>
        <w:t>1.09 COMPLIANCE</w:t>
      </w:r>
    </w:p>
    <w:p w14:paraId="4DB16A3F" w14:textId="4F5CAD7F" w:rsidR="00D1679B" w:rsidRPr="00D1679B" w:rsidRDefault="00D1679B" w:rsidP="00D1679B">
      <w:pPr>
        <w:pStyle w:val="ListParagraph"/>
        <w:numPr>
          <w:ilvl w:val="0"/>
          <w:numId w:val="44"/>
        </w:numPr>
        <w:spacing w:after="0" w:line="240" w:lineRule="auto"/>
        <w:rPr>
          <w:sz w:val="18"/>
          <w:szCs w:val="18"/>
        </w:rPr>
      </w:pPr>
      <w:r w:rsidRPr="00D1679B">
        <w:rPr>
          <w:sz w:val="18"/>
          <w:szCs w:val="18"/>
        </w:rPr>
        <w:t xml:space="preserve">A completed American Association of Automatic Door Manufacturers (AAADM) compliance form shall be submitted as proof of compliance with ANSI A156.10 Standard for power operated pedestrian doors.  Door(s) shall be </w:t>
      </w:r>
      <w:r w:rsidR="0041241E" w:rsidRPr="00D1679B">
        <w:rPr>
          <w:sz w:val="18"/>
          <w:szCs w:val="18"/>
        </w:rPr>
        <w:t>inspected,</w:t>
      </w:r>
      <w:r w:rsidRPr="00D1679B">
        <w:rPr>
          <w:sz w:val="18"/>
          <w:szCs w:val="18"/>
        </w:rPr>
        <w:t xml:space="preserve"> and a form shall be signed by an AAADM certified inspector prior to placing door(s) in operation.  </w:t>
      </w:r>
    </w:p>
    <w:p w14:paraId="0D546180" w14:textId="77777777" w:rsidR="00A24731" w:rsidRPr="00A24731" w:rsidRDefault="00A24731" w:rsidP="00A24731">
      <w:pPr>
        <w:spacing w:after="0" w:line="240" w:lineRule="auto"/>
        <w:rPr>
          <w:sz w:val="18"/>
          <w:szCs w:val="18"/>
        </w:rPr>
      </w:pPr>
    </w:p>
    <w:p w14:paraId="792D1AC7" w14:textId="77777777" w:rsidR="006904B2" w:rsidRPr="006904B2" w:rsidRDefault="006904B2" w:rsidP="006904B2">
      <w:pPr>
        <w:spacing w:after="0" w:line="240" w:lineRule="auto"/>
        <w:rPr>
          <w:b/>
          <w:bCs/>
          <w:sz w:val="18"/>
          <w:szCs w:val="18"/>
        </w:rPr>
      </w:pPr>
      <w:r w:rsidRPr="006904B2">
        <w:rPr>
          <w:b/>
          <w:bCs/>
          <w:sz w:val="18"/>
          <w:szCs w:val="18"/>
        </w:rPr>
        <w:t>PART 2-PRODUCTS</w:t>
      </w:r>
    </w:p>
    <w:p w14:paraId="526935BC" w14:textId="77777777" w:rsidR="006904B2" w:rsidRPr="006904B2" w:rsidRDefault="006904B2" w:rsidP="006904B2">
      <w:pPr>
        <w:spacing w:after="0" w:line="240" w:lineRule="auto"/>
        <w:rPr>
          <w:bCs/>
          <w:sz w:val="18"/>
          <w:szCs w:val="18"/>
        </w:rPr>
      </w:pPr>
    </w:p>
    <w:p w14:paraId="293F4770" w14:textId="77777777" w:rsidR="006904B2" w:rsidRPr="006904B2" w:rsidRDefault="006904B2" w:rsidP="006904B2">
      <w:pPr>
        <w:spacing w:after="0" w:line="240" w:lineRule="auto"/>
        <w:rPr>
          <w:b/>
          <w:bCs/>
          <w:sz w:val="18"/>
          <w:szCs w:val="18"/>
        </w:rPr>
      </w:pPr>
      <w:r w:rsidRPr="006904B2">
        <w:rPr>
          <w:b/>
          <w:bCs/>
          <w:sz w:val="18"/>
          <w:szCs w:val="18"/>
        </w:rPr>
        <w:t>2.01 APPROVED MANUFACTURER</w:t>
      </w:r>
    </w:p>
    <w:p w14:paraId="7BA45ADE" w14:textId="77777777" w:rsidR="006904B2" w:rsidRPr="00AC61B9" w:rsidRDefault="006904B2" w:rsidP="00AC61B9">
      <w:pPr>
        <w:pStyle w:val="ListParagraph"/>
        <w:numPr>
          <w:ilvl w:val="0"/>
          <w:numId w:val="31"/>
        </w:numPr>
        <w:spacing w:after="0" w:line="240" w:lineRule="auto"/>
        <w:rPr>
          <w:sz w:val="18"/>
          <w:szCs w:val="18"/>
        </w:rPr>
      </w:pPr>
      <w:r w:rsidRPr="00AC61B9">
        <w:rPr>
          <w:sz w:val="18"/>
          <w:szCs w:val="18"/>
        </w:rPr>
        <w:t>All door equipment shall be manufactured by:</w:t>
      </w:r>
    </w:p>
    <w:p w14:paraId="6B3EE5EA" w14:textId="77777777" w:rsidR="006904B2" w:rsidRPr="00AC61B9" w:rsidRDefault="006904B2" w:rsidP="00AC61B9">
      <w:pPr>
        <w:spacing w:after="0" w:line="240" w:lineRule="auto"/>
        <w:ind w:left="1080"/>
        <w:rPr>
          <w:sz w:val="18"/>
          <w:szCs w:val="18"/>
        </w:rPr>
      </w:pPr>
      <w:r w:rsidRPr="00AC61B9">
        <w:rPr>
          <w:sz w:val="18"/>
          <w:szCs w:val="18"/>
        </w:rPr>
        <w:t>NABCO Entrances Inc.</w:t>
      </w:r>
    </w:p>
    <w:p w14:paraId="6707382B" w14:textId="77777777" w:rsidR="006904B2" w:rsidRPr="00AC61B9" w:rsidRDefault="006904B2" w:rsidP="00AC61B9">
      <w:pPr>
        <w:spacing w:after="0" w:line="240" w:lineRule="auto"/>
        <w:ind w:left="1080"/>
        <w:rPr>
          <w:sz w:val="18"/>
          <w:szCs w:val="18"/>
        </w:rPr>
      </w:pPr>
      <w:bookmarkStart w:id="0" w:name="_Hlk55205694"/>
      <w:r w:rsidRPr="00AC61B9">
        <w:rPr>
          <w:sz w:val="18"/>
          <w:szCs w:val="18"/>
        </w:rPr>
        <w:t>S82 W18717 Gemini Drive</w:t>
      </w:r>
    </w:p>
    <w:p w14:paraId="1B02B4B2" w14:textId="77777777" w:rsidR="006904B2" w:rsidRPr="00AC61B9" w:rsidRDefault="006904B2" w:rsidP="00AC61B9">
      <w:pPr>
        <w:spacing w:after="0" w:line="240" w:lineRule="auto"/>
        <w:ind w:left="1080"/>
        <w:rPr>
          <w:sz w:val="18"/>
          <w:szCs w:val="18"/>
        </w:rPr>
      </w:pPr>
      <w:r w:rsidRPr="00AC61B9">
        <w:rPr>
          <w:sz w:val="18"/>
          <w:szCs w:val="18"/>
        </w:rPr>
        <w:t>Muskego, WI 53150</w:t>
      </w:r>
      <w:bookmarkEnd w:id="0"/>
    </w:p>
    <w:p w14:paraId="51DAD9CB" w14:textId="77777777" w:rsidR="006904B2" w:rsidRPr="00AC61B9" w:rsidRDefault="006904B2" w:rsidP="00AC61B9">
      <w:pPr>
        <w:spacing w:after="0" w:line="240" w:lineRule="auto"/>
        <w:ind w:left="1080"/>
        <w:rPr>
          <w:sz w:val="18"/>
          <w:szCs w:val="18"/>
        </w:rPr>
      </w:pPr>
      <w:r w:rsidRPr="00AC61B9">
        <w:rPr>
          <w:sz w:val="18"/>
          <w:szCs w:val="18"/>
        </w:rPr>
        <w:t>Phone: (877) 622-2694</w:t>
      </w:r>
    </w:p>
    <w:p w14:paraId="53E22560" w14:textId="77777777" w:rsidR="006904B2" w:rsidRPr="00AC61B9" w:rsidRDefault="006904B2" w:rsidP="00AC61B9">
      <w:pPr>
        <w:spacing w:after="0" w:line="240" w:lineRule="auto"/>
        <w:ind w:left="1080"/>
        <w:rPr>
          <w:sz w:val="18"/>
          <w:szCs w:val="18"/>
        </w:rPr>
      </w:pPr>
      <w:r w:rsidRPr="00AC61B9">
        <w:rPr>
          <w:sz w:val="18"/>
          <w:szCs w:val="18"/>
        </w:rPr>
        <w:t>Fax: (888) 679-3319</w:t>
      </w:r>
    </w:p>
    <w:p w14:paraId="25C0AB8B" w14:textId="77777777" w:rsidR="006904B2" w:rsidRPr="00AC61B9" w:rsidRDefault="006904B2" w:rsidP="00AC61B9">
      <w:pPr>
        <w:spacing w:after="0" w:line="240" w:lineRule="auto"/>
        <w:ind w:left="1080"/>
        <w:rPr>
          <w:sz w:val="18"/>
          <w:szCs w:val="18"/>
        </w:rPr>
      </w:pPr>
      <w:r w:rsidRPr="00AC61B9">
        <w:rPr>
          <w:sz w:val="18"/>
          <w:szCs w:val="18"/>
        </w:rPr>
        <w:t xml:space="preserve">Email: </w:t>
      </w:r>
      <w:hyperlink r:id="rId17" w:history="1">
        <w:r w:rsidRPr="00AC61B9">
          <w:rPr>
            <w:rStyle w:val="Hyperlink"/>
            <w:sz w:val="18"/>
            <w:szCs w:val="18"/>
          </w:rPr>
          <w:t>info@nabcoentrances.com</w:t>
        </w:r>
      </w:hyperlink>
    </w:p>
    <w:p w14:paraId="6B81BAE7" w14:textId="77777777" w:rsidR="006904B2" w:rsidRPr="006904B2" w:rsidRDefault="006904B2" w:rsidP="006904B2">
      <w:pPr>
        <w:spacing w:after="0" w:line="240" w:lineRule="auto"/>
        <w:rPr>
          <w:b/>
          <w:sz w:val="18"/>
          <w:szCs w:val="18"/>
        </w:rPr>
      </w:pPr>
    </w:p>
    <w:p w14:paraId="6AEC0DBA" w14:textId="671A73CA" w:rsidR="006904B2" w:rsidRPr="00B14201" w:rsidRDefault="006904B2" w:rsidP="006904B2">
      <w:pPr>
        <w:spacing w:after="0" w:line="240" w:lineRule="auto"/>
        <w:rPr>
          <w:b/>
          <w:bCs/>
          <w:sz w:val="18"/>
          <w:szCs w:val="18"/>
        </w:rPr>
      </w:pPr>
      <w:r w:rsidRPr="00B14201">
        <w:rPr>
          <w:b/>
          <w:bCs/>
          <w:sz w:val="18"/>
          <w:szCs w:val="18"/>
        </w:rPr>
        <w:t xml:space="preserve">2.02 </w:t>
      </w:r>
      <w:r w:rsidR="00224618" w:rsidRPr="00B14201">
        <w:rPr>
          <w:b/>
          <w:bCs/>
          <w:sz w:val="18"/>
          <w:szCs w:val="18"/>
        </w:rPr>
        <w:t>AUTOMATIC FOLD DOOR SYSTEM</w:t>
      </w:r>
    </w:p>
    <w:p w14:paraId="1D9CFC46" w14:textId="7CD905D7" w:rsidR="00224618" w:rsidRPr="00B14201" w:rsidRDefault="00224618" w:rsidP="00224618">
      <w:pPr>
        <w:spacing w:after="0" w:line="240" w:lineRule="auto"/>
        <w:rPr>
          <w:sz w:val="18"/>
          <w:szCs w:val="18"/>
        </w:rPr>
      </w:pPr>
      <w:r w:rsidRPr="00B14201">
        <w:rPr>
          <w:sz w:val="18"/>
          <w:szCs w:val="18"/>
        </w:rPr>
        <w:t>GT 1400 Folding Door Unit</w:t>
      </w:r>
    </w:p>
    <w:p w14:paraId="261E7715" w14:textId="12CE2268" w:rsidR="006904B2" w:rsidRPr="00B14201" w:rsidRDefault="006904B2" w:rsidP="003C2F3A">
      <w:pPr>
        <w:pStyle w:val="ListParagraph"/>
        <w:numPr>
          <w:ilvl w:val="0"/>
          <w:numId w:val="29"/>
        </w:numPr>
        <w:spacing w:after="0" w:line="240" w:lineRule="auto"/>
        <w:rPr>
          <w:sz w:val="18"/>
          <w:szCs w:val="18"/>
        </w:rPr>
      </w:pPr>
      <w:r w:rsidRPr="00B14201">
        <w:rPr>
          <w:sz w:val="18"/>
          <w:szCs w:val="18"/>
        </w:rPr>
        <w:t xml:space="preserve">Mode of operation: </w:t>
      </w:r>
      <w:r w:rsidR="00224618" w:rsidRPr="00B14201">
        <w:rPr>
          <w:sz w:val="18"/>
          <w:szCs w:val="18"/>
        </w:rPr>
        <w:t>NABCO Folding Door operator shall open door by energizing motor and shall stop door by electrically reducing voltage and stalling motor against mechanical stop.  Door shall close by means of spring energy and closing force shall be controlled by gear system and motor being used as dynamic brake without power.  Opening and closing speeds shall be adjustable.  Door operation shall not require any fluids or gases under pressure to be used in opening and closing door.</w:t>
      </w:r>
    </w:p>
    <w:p w14:paraId="090A9B9E" w14:textId="77777777" w:rsidR="00224618" w:rsidRPr="00B14201" w:rsidRDefault="00224618" w:rsidP="00224618">
      <w:pPr>
        <w:pStyle w:val="ListParagraph"/>
        <w:spacing w:after="0" w:line="240" w:lineRule="auto"/>
        <w:rPr>
          <w:sz w:val="18"/>
          <w:szCs w:val="18"/>
        </w:rPr>
      </w:pPr>
    </w:p>
    <w:p w14:paraId="79CB3478" w14:textId="77777777" w:rsidR="006904B2" w:rsidRPr="00B14201" w:rsidRDefault="006904B2" w:rsidP="00AC61B9">
      <w:pPr>
        <w:pStyle w:val="ListParagraph"/>
        <w:numPr>
          <w:ilvl w:val="0"/>
          <w:numId w:val="29"/>
        </w:numPr>
        <w:spacing w:after="0" w:line="240" w:lineRule="auto"/>
        <w:rPr>
          <w:sz w:val="18"/>
          <w:szCs w:val="18"/>
        </w:rPr>
      </w:pPr>
      <w:r w:rsidRPr="00B14201">
        <w:rPr>
          <w:sz w:val="18"/>
          <w:szCs w:val="18"/>
        </w:rPr>
        <w:t xml:space="preserve">Types / Configurations: </w:t>
      </w:r>
    </w:p>
    <w:p w14:paraId="5B002D75" w14:textId="77777777" w:rsidR="00224618" w:rsidRPr="00B14201" w:rsidRDefault="00224618" w:rsidP="00E43AAB">
      <w:pPr>
        <w:spacing w:after="0" w:line="240" w:lineRule="auto"/>
        <w:ind w:firstLine="1440"/>
        <w:rPr>
          <w:sz w:val="18"/>
          <w:szCs w:val="18"/>
        </w:rPr>
      </w:pPr>
      <w:r w:rsidRPr="00B14201">
        <w:rPr>
          <w:sz w:val="18"/>
          <w:szCs w:val="18"/>
        </w:rPr>
        <w:t>1.</w:t>
      </w:r>
      <w:r w:rsidRPr="00B14201">
        <w:rPr>
          <w:sz w:val="18"/>
          <w:szCs w:val="18"/>
        </w:rPr>
        <w:tab/>
        <w:t>Single Fold, FS-FX or FX-FS</w:t>
      </w:r>
    </w:p>
    <w:p w14:paraId="0216F5FE" w14:textId="7905A4E6" w:rsidR="006904B2" w:rsidRPr="00B14201" w:rsidRDefault="00224618" w:rsidP="00E43AAB">
      <w:pPr>
        <w:spacing w:after="0" w:line="240" w:lineRule="auto"/>
        <w:ind w:firstLine="1440"/>
        <w:rPr>
          <w:sz w:val="18"/>
          <w:szCs w:val="18"/>
        </w:rPr>
      </w:pPr>
      <w:r w:rsidRPr="00B14201">
        <w:rPr>
          <w:sz w:val="18"/>
          <w:szCs w:val="18"/>
        </w:rPr>
        <w:t>2.</w:t>
      </w:r>
      <w:r w:rsidRPr="00B14201">
        <w:rPr>
          <w:sz w:val="18"/>
          <w:szCs w:val="18"/>
        </w:rPr>
        <w:tab/>
        <w:t>Bi-Fold, FS-FX-FX-FS</w:t>
      </w:r>
    </w:p>
    <w:p w14:paraId="68941426" w14:textId="77777777" w:rsidR="00E43AAB" w:rsidRPr="00B14201" w:rsidRDefault="00E43AAB" w:rsidP="00E43AAB">
      <w:pPr>
        <w:spacing w:after="0" w:line="240" w:lineRule="auto"/>
        <w:rPr>
          <w:sz w:val="18"/>
          <w:szCs w:val="18"/>
        </w:rPr>
      </w:pPr>
    </w:p>
    <w:p w14:paraId="45E7CF77" w14:textId="77777777" w:rsidR="006904B2" w:rsidRPr="00B14201" w:rsidRDefault="006904B2" w:rsidP="00AC61B9">
      <w:pPr>
        <w:pStyle w:val="ListParagraph"/>
        <w:numPr>
          <w:ilvl w:val="0"/>
          <w:numId w:val="29"/>
        </w:numPr>
        <w:spacing w:after="0" w:line="240" w:lineRule="auto"/>
        <w:rPr>
          <w:sz w:val="18"/>
          <w:szCs w:val="18"/>
        </w:rPr>
      </w:pPr>
      <w:r w:rsidRPr="00B14201">
        <w:rPr>
          <w:sz w:val="18"/>
          <w:szCs w:val="18"/>
        </w:rPr>
        <w:t>Product Components:</w:t>
      </w:r>
    </w:p>
    <w:p w14:paraId="07A934F9" w14:textId="30C495C4" w:rsidR="00E43AAB" w:rsidRPr="00B14201" w:rsidRDefault="00E43AAB" w:rsidP="00E43AAB">
      <w:pPr>
        <w:spacing w:after="0" w:line="240" w:lineRule="auto"/>
        <w:ind w:left="720"/>
        <w:rPr>
          <w:sz w:val="18"/>
          <w:szCs w:val="18"/>
        </w:rPr>
      </w:pPr>
      <w:r w:rsidRPr="00B14201">
        <w:rPr>
          <w:sz w:val="18"/>
          <w:szCs w:val="18"/>
        </w:rPr>
        <w:t>1.</w:t>
      </w:r>
      <w:r w:rsidRPr="00B14201">
        <w:rPr>
          <w:sz w:val="18"/>
          <w:szCs w:val="18"/>
        </w:rPr>
        <w:tab/>
        <w:t>Aluminum panels, operator housing and frame</w:t>
      </w:r>
    </w:p>
    <w:p w14:paraId="0161DCFF" w14:textId="110CBD3D" w:rsidR="00E43AAB" w:rsidRPr="00B14201" w:rsidRDefault="00E43AAB" w:rsidP="00E43AAB">
      <w:pPr>
        <w:spacing w:after="0" w:line="240" w:lineRule="auto"/>
        <w:ind w:left="720"/>
        <w:rPr>
          <w:sz w:val="18"/>
          <w:szCs w:val="18"/>
        </w:rPr>
      </w:pPr>
      <w:r w:rsidRPr="00B14201">
        <w:rPr>
          <w:sz w:val="18"/>
          <w:szCs w:val="18"/>
        </w:rPr>
        <w:t>2.</w:t>
      </w:r>
      <w:r w:rsidRPr="00B14201">
        <w:rPr>
          <w:sz w:val="18"/>
          <w:szCs w:val="18"/>
        </w:rPr>
        <w:tab/>
      </w:r>
      <w:r w:rsidR="00402DD4">
        <w:rPr>
          <w:sz w:val="18"/>
          <w:szCs w:val="18"/>
        </w:rPr>
        <w:t>Folding Door Operator</w:t>
      </w:r>
    </w:p>
    <w:p w14:paraId="2267E061" w14:textId="77777777" w:rsidR="00E43AAB" w:rsidRPr="00B14201" w:rsidRDefault="00E43AAB" w:rsidP="00E43AAB">
      <w:pPr>
        <w:spacing w:after="0" w:line="240" w:lineRule="auto"/>
        <w:ind w:left="720"/>
        <w:rPr>
          <w:sz w:val="18"/>
          <w:szCs w:val="18"/>
        </w:rPr>
      </w:pPr>
      <w:r w:rsidRPr="00B14201">
        <w:rPr>
          <w:sz w:val="18"/>
          <w:szCs w:val="18"/>
        </w:rPr>
        <w:t>3.</w:t>
      </w:r>
      <w:r w:rsidRPr="00B14201">
        <w:rPr>
          <w:sz w:val="18"/>
          <w:szCs w:val="18"/>
        </w:rPr>
        <w:tab/>
        <w:t>Computerized Control</w:t>
      </w:r>
    </w:p>
    <w:p w14:paraId="0617B67F" w14:textId="77777777" w:rsidR="00E43AAB" w:rsidRPr="00B14201" w:rsidRDefault="00E43AAB" w:rsidP="00E43AAB">
      <w:pPr>
        <w:spacing w:after="0" w:line="240" w:lineRule="auto"/>
        <w:ind w:left="720"/>
        <w:rPr>
          <w:sz w:val="18"/>
          <w:szCs w:val="18"/>
        </w:rPr>
      </w:pPr>
      <w:r w:rsidRPr="00B14201">
        <w:rPr>
          <w:sz w:val="18"/>
          <w:szCs w:val="18"/>
        </w:rPr>
        <w:t>4.</w:t>
      </w:r>
      <w:r w:rsidRPr="00B14201">
        <w:rPr>
          <w:sz w:val="18"/>
          <w:szCs w:val="18"/>
        </w:rPr>
        <w:tab/>
        <w:t>Connecting Hardware</w:t>
      </w:r>
    </w:p>
    <w:p w14:paraId="79A504FD" w14:textId="178ED069" w:rsidR="006904B2" w:rsidRPr="00B14201" w:rsidRDefault="00E43AAB" w:rsidP="00E43AAB">
      <w:pPr>
        <w:spacing w:after="0" w:line="240" w:lineRule="auto"/>
        <w:ind w:left="720"/>
        <w:rPr>
          <w:sz w:val="18"/>
          <w:szCs w:val="18"/>
        </w:rPr>
      </w:pPr>
      <w:r w:rsidRPr="00B14201">
        <w:rPr>
          <w:sz w:val="18"/>
          <w:szCs w:val="18"/>
        </w:rPr>
        <w:t>5.</w:t>
      </w:r>
      <w:r w:rsidRPr="00B14201">
        <w:rPr>
          <w:sz w:val="18"/>
          <w:szCs w:val="18"/>
        </w:rPr>
        <w:tab/>
        <w:t>Air infiltration and intrusion protection</w:t>
      </w:r>
    </w:p>
    <w:p w14:paraId="5CDE0E3B" w14:textId="4DD4CF37" w:rsidR="00E43AAB" w:rsidRPr="00B14201" w:rsidRDefault="00E43AAB" w:rsidP="00E43AAB">
      <w:pPr>
        <w:spacing w:after="0" w:line="240" w:lineRule="auto"/>
        <w:ind w:left="720"/>
        <w:rPr>
          <w:sz w:val="18"/>
          <w:szCs w:val="18"/>
        </w:rPr>
      </w:pPr>
    </w:p>
    <w:p w14:paraId="0F20938F" w14:textId="77777777" w:rsidR="003A236B" w:rsidRPr="003A236B" w:rsidRDefault="003A236B" w:rsidP="003A236B">
      <w:pPr>
        <w:spacing w:after="0" w:line="240" w:lineRule="auto"/>
        <w:ind w:left="720"/>
        <w:rPr>
          <w:sz w:val="18"/>
          <w:szCs w:val="18"/>
        </w:rPr>
      </w:pPr>
      <w:r w:rsidRPr="003A236B">
        <w:rPr>
          <w:sz w:val="18"/>
          <w:szCs w:val="18"/>
        </w:rPr>
        <w:t>1a) Aluminum panels:  Folding units are available in two or four panel configurations. Door (FX) and sidelite (FS) panels shall be factory assembled with 3/8"-16 threaded tie rods spanning full length of top and bottom rails.  Snap-in glass stop with integral extruded vinyl standoff to accommodate glass flexing.  A horizontal muntin bar to provide glass protection as required by UL standard 325.</w:t>
      </w:r>
    </w:p>
    <w:p w14:paraId="6FC98128" w14:textId="77777777" w:rsidR="003A236B" w:rsidRPr="003A236B" w:rsidRDefault="003A236B" w:rsidP="003A236B">
      <w:pPr>
        <w:spacing w:after="0" w:line="240" w:lineRule="auto"/>
        <w:ind w:left="720"/>
        <w:rPr>
          <w:sz w:val="18"/>
          <w:szCs w:val="18"/>
        </w:rPr>
      </w:pPr>
    </w:p>
    <w:p w14:paraId="206CBBD1" w14:textId="77777777" w:rsidR="003A236B" w:rsidRPr="003A236B" w:rsidRDefault="003A236B" w:rsidP="003A236B">
      <w:pPr>
        <w:spacing w:after="0" w:line="240" w:lineRule="auto"/>
        <w:ind w:left="720"/>
        <w:rPr>
          <w:sz w:val="18"/>
          <w:szCs w:val="18"/>
        </w:rPr>
      </w:pPr>
      <w:r w:rsidRPr="003A236B">
        <w:rPr>
          <w:sz w:val="18"/>
          <w:szCs w:val="18"/>
        </w:rPr>
        <w:lastRenderedPageBreak/>
        <w:t>1b) Operator Housing:  Fold unit housing shall be 5-1/2” (140mm) wide by 7-1/2” (191mm) high aluminum extrusion with enclosed end caps.  All header sections shall have a minimum thickness of 0.167" (4mm) and shall be fabricated of 6063-T5 aluminum alloy.</w:t>
      </w:r>
    </w:p>
    <w:p w14:paraId="066E0424" w14:textId="77777777" w:rsidR="003A236B" w:rsidRPr="003A236B" w:rsidRDefault="003A236B" w:rsidP="003A236B">
      <w:pPr>
        <w:spacing w:after="0" w:line="240" w:lineRule="auto"/>
        <w:ind w:left="720"/>
        <w:rPr>
          <w:sz w:val="18"/>
          <w:szCs w:val="18"/>
        </w:rPr>
      </w:pPr>
    </w:p>
    <w:p w14:paraId="45A189EE" w14:textId="77777777" w:rsidR="003A236B" w:rsidRPr="003A236B" w:rsidRDefault="003A236B" w:rsidP="003A236B">
      <w:pPr>
        <w:spacing w:after="0" w:line="240" w:lineRule="auto"/>
        <w:ind w:left="720"/>
        <w:rPr>
          <w:sz w:val="18"/>
          <w:szCs w:val="18"/>
        </w:rPr>
      </w:pPr>
      <w:r w:rsidRPr="003A236B">
        <w:rPr>
          <w:sz w:val="18"/>
          <w:szCs w:val="18"/>
        </w:rPr>
        <w:t>1c) Finish:  Aluminum shall have a standard finish of AA-M12-C22-A31 (204R1, clear) or AA-M12-C22-A44 (dark bronze).  Black and special finishes available upon request.</w:t>
      </w:r>
    </w:p>
    <w:p w14:paraId="613559C8" w14:textId="77777777" w:rsidR="003A236B" w:rsidRPr="003A236B" w:rsidRDefault="003A236B" w:rsidP="003A236B">
      <w:pPr>
        <w:spacing w:after="0" w:line="240" w:lineRule="auto"/>
        <w:ind w:left="720"/>
        <w:rPr>
          <w:sz w:val="18"/>
          <w:szCs w:val="18"/>
        </w:rPr>
      </w:pPr>
    </w:p>
    <w:p w14:paraId="56C24431" w14:textId="77777777" w:rsidR="003A236B" w:rsidRPr="003A236B" w:rsidRDefault="003A236B" w:rsidP="003A236B">
      <w:pPr>
        <w:spacing w:after="0" w:line="240" w:lineRule="auto"/>
        <w:ind w:left="720"/>
        <w:rPr>
          <w:sz w:val="18"/>
          <w:szCs w:val="18"/>
        </w:rPr>
      </w:pPr>
      <w:r w:rsidRPr="003A236B">
        <w:rPr>
          <w:sz w:val="18"/>
          <w:szCs w:val="18"/>
        </w:rPr>
        <w:t>1d) Vertical jambs shall be of 2” (51mm) by 5” (127mm) extruded aluminum tubes.  Optional framing available.</w:t>
      </w:r>
    </w:p>
    <w:p w14:paraId="75BEF346" w14:textId="77777777" w:rsidR="003A236B" w:rsidRPr="003A236B" w:rsidRDefault="003A236B" w:rsidP="003A236B">
      <w:pPr>
        <w:spacing w:after="0" w:line="240" w:lineRule="auto"/>
        <w:ind w:left="720"/>
        <w:rPr>
          <w:sz w:val="18"/>
          <w:szCs w:val="18"/>
        </w:rPr>
      </w:pPr>
    </w:p>
    <w:p w14:paraId="3987BEB7" w14:textId="77777777" w:rsidR="003A236B" w:rsidRPr="003A236B" w:rsidRDefault="003A236B" w:rsidP="003A236B">
      <w:pPr>
        <w:spacing w:after="0" w:line="240" w:lineRule="auto"/>
        <w:ind w:left="720"/>
        <w:rPr>
          <w:sz w:val="18"/>
          <w:szCs w:val="18"/>
        </w:rPr>
      </w:pPr>
      <w:r w:rsidRPr="003A236B">
        <w:rPr>
          <w:sz w:val="18"/>
          <w:szCs w:val="18"/>
        </w:rPr>
        <w:t>2) Motor/Operator: Completely assembled and sealed unit which shall include helical gear-driven transmission, mechanical spring and bearings, all located in cast aluminum housing and filled with special lubricant for extreme temperature conditions.  Attached to transmission system shall be a DC shunt-wound permanent magnet motor with sealed ball bearings and transistorized position counter for exact door positioning and control. Door systems utilizing mechanical position switches for determining door position shall not be approved. Motor shall operate from 115-volt supply and require less than 5 amps at full stall.  Complete unit shall be resilient mounted with provisions for easy replacement without removing door from pivots or frame. Systems that require door panels to be removed for servicing the motor-operator shall not be approved.</w:t>
      </w:r>
    </w:p>
    <w:p w14:paraId="27AC36BE" w14:textId="77777777" w:rsidR="003A236B" w:rsidRPr="003A236B" w:rsidRDefault="003A236B" w:rsidP="003A236B">
      <w:pPr>
        <w:spacing w:after="0" w:line="240" w:lineRule="auto"/>
        <w:ind w:left="720"/>
        <w:rPr>
          <w:sz w:val="18"/>
          <w:szCs w:val="18"/>
        </w:rPr>
      </w:pPr>
    </w:p>
    <w:p w14:paraId="14BCDCB6" w14:textId="77777777" w:rsidR="003A236B" w:rsidRPr="003A236B" w:rsidRDefault="003A236B" w:rsidP="003A236B">
      <w:pPr>
        <w:spacing w:after="0" w:line="240" w:lineRule="auto"/>
        <w:ind w:left="720"/>
        <w:rPr>
          <w:sz w:val="18"/>
          <w:szCs w:val="18"/>
        </w:rPr>
      </w:pPr>
      <w:r w:rsidRPr="003A236B">
        <w:rPr>
          <w:sz w:val="18"/>
          <w:szCs w:val="18"/>
        </w:rPr>
        <w:t xml:space="preserve">3) Opus Controller: Controller shall be equipped with multiple programmable inputs and outputs to enable custom door performance to meet specific jobsite requirements. Controller be microprocessor based with LCD on board programming display and rotary dial. LCD display to indicate current operational status of inputs and outputs and history data in real time. To facilitate remote control and ease of programming controller shall also be Bluetooth compatible. The microprocessor control shall allow the opening speed, closing speed; back check speed, latch check speed and back check and latch check positions to be adjusted separately and independently from each other to meet specific door widths and site conditions. The control system shall also be capable of providing transistor output signals at the door closed or door open positions to facilitate interaction with security and access control systems. A single input shall be available to initiate an emergency close whereby the door immediately closes upon that circuit activation. Normally open or normally closed activation and safety signal inputs shall be available and able to be switched programmatically.  Non-critical error resetting to be accomplished via cycling of </w:t>
      </w:r>
      <w:proofErr w:type="gramStart"/>
      <w:r w:rsidRPr="003A236B">
        <w:rPr>
          <w:sz w:val="18"/>
          <w:szCs w:val="18"/>
        </w:rPr>
        <w:t>On</w:t>
      </w:r>
      <w:proofErr w:type="gramEnd"/>
      <w:r w:rsidRPr="003A236B">
        <w:rPr>
          <w:sz w:val="18"/>
          <w:szCs w:val="18"/>
        </w:rPr>
        <w:t xml:space="preserve">/Off Mode Switch.  The processor shall be capable of providing information on the number of operations and error codes for maintenance purposes.  Adjustable opening and closing speeds shall be set in accordance with ANSI 156.10.  All adjustments shall be specific and reproducible.  </w:t>
      </w:r>
    </w:p>
    <w:p w14:paraId="2C6BE2BF" w14:textId="77777777" w:rsidR="003A236B" w:rsidRPr="003A236B" w:rsidRDefault="003A236B" w:rsidP="003A236B">
      <w:pPr>
        <w:spacing w:after="0" w:line="240" w:lineRule="auto"/>
        <w:ind w:left="720"/>
        <w:rPr>
          <w:sz w:val="18"/>
          <w:szCs w:val="18"/>
        </w:rPr>
      </w:pPr>
    </w:p>
    <w:p w14:paraId="41E68ECE" w14:textId="77777777" w:rsidR="003A236B" w:rsidRPr="003A236B" w:rsidRDefault="003A236B" w:rsidP="003A236B">
      <w:pPr>
        <w:spacing w:after="0" w:line="240" w:lineRule="auto"/>
        <w:ind w:left="720"/>
        <w:rPr>
          <w:sz w:val="18"/>
          <w:szCs w:val="18"/>
        </w:rPr>
      </w:pPr>
      <w:r w:rsidRPr="003A236B">
        <w:rPr>
          <w:sz w:val="18"/>
          <w:szCs w:val="18"/>
        </w:rPr>
        <w:t>4) Connecting Hardware:  There shall be positive mechanical connections between all operating parts.  Belts or other devices, which may allow the doors to get out of phase, shall not be allowed.</w:t>
      </w:r>
    </w:p>
    <w:p w14:paraId="4501515F" w14:textId="77777777" w:rsidR="003A236B" w:rsidRPr="003A236B" w:rsidRDefault="003A236B" w:rsidP="003A236B">
      <w:pPr>
        <w:spacing w:after="0" w:line="240" w:lineRule="auto"/>
        <w:ind w:left="720"/>
        <w:rPr>
          <w:sz w:val="18"/>
          <w:szCs w:val="18"/>
        </w:rPr>
      </w:pPr>
    </w:p>
    <w:p w14:paraId="5E9B8FDD" w14:textId="77777777" w:rsidR="003A236B" w:rsidRPr="003A236B" w:rsidRDefault="003A236B" w:rsidP="003A236B">
      <w:pPr>
        <w:spacing w:after="0" w:line="240" w:lineRule="auto"/>
        <w:ind w:left="720"/>
        <w:rPr>
          <w:sz w:val="18"/>
          <w:szCs w:val="18"/>
        </w:rPr>
      </w:pPr>
      <w:r w:rsidRPr="003A236B">
        <w:rPr>
          <w:sz w:val="18"/>
          <w:szCs w:val="18"/>
        </w:rPr>
        <w:t>5a) Air infiltration and intrusion protection:  Double 1/4” (6mm) thick pile weatherstripping on lead and pivot edge of door panel (FX) and sidelite (FS) panel.</w:t>
      </w:r>
    </w:p>
    <w:p w14:paraId="10EAEFC6" w14:textId="77777777" w:rsidR="003A236B" w:rsidRPr="003A236B" w:rsidRDefault="003A236B" w:rsidP="003A236B">
      <w:pPr>
        <w:spacing w:after="0" w:line="240" w:lineRule="auto"/>
        <w:ind w:left="720"/>
        <w:rPr>
          <w:sz w:val="18"/>
          <w:szCs w:val="18"/>
        </w:rPr>
      </w:pPr>
    </w:p>
    <w:p w14:paraId="1FFD3448" w14:textId="77777777" w:rsidR="003A236B" w:rsidRPr="003A236B" w:rsidRDefault="003A236B" w:rsidP="003A236B">
      <w:pPr>
        <w:spacing w:after="0" w:line="240" w:lineRule="auto"/>
        <w:ind w:left="720"/>
        <w:rPr>
          <w:sz w:val="18"/>
          <w:szCs w:val="18"/>
        </w:rPr>
      </w:pPr>
      <w:r w:rsidRPr="003A236B">
        <w:rPr>
          <w:sz w:val="18"/>
          <w:szCs w:val="18"/>
        </w:rPr>
        <w:t>5b) Finger guard protection located at leading edge of the door (FX) and the pivot stile of the sidelite (FS).</w:t>
      </w:r>
    </w:p>
    <w:p w14:paraId="4FCB6E38" w14:textId="77777777" w:rsidR="003A236B" w:rsidRPr="003A236B" w:rsidRDefault="003A236B" w:rsidP="003A236B">
      <w:pPr>
        <w:spacing w:after="0" w:line="240" w:lineRule="auto"/>
        <w:ind w:left="720"/>
        <w:rPr>
          <w:sz w:val="18"/>
          <w:szCs w:val="18"/>
        </w:rPr>
      </w:pPr>
    </w:p>
    <w:p w14:paraId="4A503FCC" w14:textId="77777777" w:rsidR="003A236B" w:rsidRPr="003A236B" w:rsidRDefault="003A236B" w:rsidP="003A236B">
      <w:pPr>
        <w:spacing w:after="0" w:line="240" w:lineRule="auto"/>
        <w:ind w:left="720"/>
        <w:rPr>
          <w:sz w:val="18"/>
          <w:szCs w:val="18"/>
        </w:rPr>
      </w:pPr>
      <w:r w:rsidRPr="003A236B">
        <w:rPr>
          <w:sz w:val="18"/>
          <w:szCs w:val="18"/>
        </w:rPr>
        <w:t>5c) Optional locking configurations available upon request.  The lock assemblies will incorporate a key cylinder on the exterior and a thumb turn on the interior in accordance with NFPA 101.</w:t>
      </w:r>
    </w:p>
    <w:p w14:paraId="03AC4CB4" w14:textId="77777777" w:rsidR="003A236B" w:rsidRPr="003A236B" w:rsidRDefault="003A236B" w:rsidP="003A236B">
      <w:pPr>
        <w:spacing w:after="0" w:line="240" w:lineRule="auto"/>
        <w:ind w:left="720"/>
        <w:rPr>
          <w:sz w:val="18"/>
          <w:szCs w:val="18"/>
        </w:rPr>
      </w:pPr>
    </w:p>
    <w:p w14:paraId="040755D5" w14:textId="77777777" w:rsidR="003A236B" w:rsidRPr="003A236B" w:rsidRDefault="003A236B" w:rsidP="003A236B">
      <w:pPr>
        <w:spacing w:after="0" w:line="240" w:lineRule="auto"/>
        <w:ind w:left="720"/>
        <w:rPr>
          <w:sz w:val="18"/>
          <w:szCs w:val="18"/>
        </w:rPr>
      </w:pPr>
      <w:r w:rsidRPr="003A236B">
        <w:rPr>
          <w:sz w:val="18"/>
          <w:szCs w:val="18"/>
        </w:rPr>
        <w:t>5d) The door panel may be broken outward at any point during the opening or closing cycle allowing for emergency egress in compliance with NFPA 101.  The door panel in the breakout mode disconnects the power to the computerized control circuit inhibiting automatic door operation.  The control circuit will automatically reset when the door panel re-engages.</w:t>
      </w:r>
    </w:p>
    <w:p w14:paraId="6CC4678D" w14:textId="77777777" w:rsidR="0070615F" w:rsidRPr="0070615F" w:rsidRDefault="0070615F" w:rsidP="0070615F">
      <w:pPr>
        <w:spacing w:after="0" w:line="240" w:lineRule="auto"/>
        <w:rPr>
          <w:sz w:val="18"/>
          <w:szCs w:val="18"/>
        </w:rPr>
      </w:pPr>
    </w:p>
    <w:p w14:paraId="1B2B0352" w14:textId="77777777" w:rsidR="00B14201" w:rsidRPr="00B14201" w:rsidRDefault="00B14201" w:rsidP="00B14201">
      <w:pPr>
        <w:spacing w:after="0" w:line="240" w:lineRule="auto"/>
        <w:rPr>
          <w:b/>
          <w:bCs/>
          <w:sz w:val="18"/>
          <w:szCs w:val="18"/>
        </w:rPr>
      </w:pPr>
      <w:r w:rsidRPr="00B14201">
        <w:rPr>
          <w:b/>
          <w:bCs/>
          <w:sz w:val="18"/>
          <w:szCs w:val="18"/>
        </w:rPr>
        <w:t>2.03 ACTIVATING DEVICES</w:t>
      </w:r>
    </w:p>
    <w:p w14:paraId="5C2B0F18" w14:textId="61192B4F" w:rsidR="00B14201" w:rsidRPr="00B14201" w:rsidRDefault="00B14201" w:rsidP="00B14201">
      <w:pPr>
        <w:pStyle w:val="ListParagraph"/>
        <w:numPr>
          <w:ilvl w:val="0"/>
          <w:numId w:val="47"/>
        </w:numPr>
        <w:spacing w:after="0" w:line="240" w:lineRule="auto"/>
        <w:rPr>
          <w:sz w:val="18"/>
          <w:szCs w:val="18"/>
        </w:rPr>
      </w:pPr>
      <w:r w:rsidRPr="00B14201">
        <w:rPr>
          <w:sz w:val="18"/>
          <w:szCs w:val="18"/>
        </w:rPr>
        <w:t xml:space="preserve">Acusensor:  Manufactured by NABCO ENTRANCES, INC. shall be used for activating and/or a holding device. The Acusensor shall be supplied and installed on one or both sides of operator housing to activate doors for single or two-way traffic.  Units shall be sealed for protection against dust, moisture, and the elements.  The Acusensor allows adjustment of detection beam pattern with five selections.  The Acusensor meets and exceeds the ANSI A156.10 Standards.  The </w:t>
      </w:r>
      <w:proofErr w:type="spellStart"/>
      <w:r w:rsidRPr="00B14201">
        <w:rPr>
          <w:sz w:val="18"/>
          <w:szCs w:val="18"/>
        </w:rPr>
        <w:t>Acuvision</w:t>
      </w:r>
      <w:proofErr w:type="spellEnd"/>
      <w:r w:rsidRPr="00B14201">
        <w:rPr>
          <w:sz w:val="18"/>
          <w:szCs w:val="18"/>
        </w:rPr>
        <w:t xml:space="preserve"> sensor shall be used on fold side of panels for threshold protection.</w:t>
      </w:r>
    </w:p>
    <w:p w14:paraId="7AEEEF4C" w14:textId="4C16D15E" w:rsidR="00B14201" w:rsidRPr="00B14201" w:rsidRDefault="00B14201" w:rsidP="00B14201">
      <w:pPr>
        <w:spacing w:after="0" w:line="240" w:lineRule="auto"/>
        <w:ind w:left="-1020"/>
        <w:rPr>
          <w:sz w:val="18"/>
          <w:szCs w:val="18"/>
        </w:rPr>
      </w:pPr>
    </w:p>
    <w:p w14:paraId="3B5F1FCF" w14:textId="226AD0B4" w:rsidR="00B14201" w:rsidRPr="00B14201" w:rsidRDefault="00B14201" w:rsidP="00B14201">
      <w:pPr>
        <w:pStyle w:val="ListParagraph"/>
        <w:numPr>
          <w:ilvl w:val="0"/>
          <w:numId w:val="47"/>
        </w:numPr>
        <w:spacing w:after="0" w:line="240" w:lineRule="auto"/>
        <w:rPr>
          <w:sz w:val="18"/>
          <w:szCs w:val="18"/>
        </w:rPr>
      </w:pPr>
      <w:r w:rsidRPr="00B14201">
        <w:rPr>
          <w:sz w:val="18"/>
          <w:szCs w:val="18"/>
        </w:rPr>
        <w:t>Wall Switches: 6", 4-1/2” diameter stainless steel surface or flush mounted, engraved or plain, as provided by NABCO ENTRANCES INC.</w:t>
      </w:r>
    </w:p>
    <w:p w14:paraId="4B5422F0" w14:textId="77777777" w:rsidR="00B14201" w:rsidRPr="00B14201" w:rsidRDefault="00B14201" w:rsidP="00B14201">
      <w:pPr>
        <w:spacing w:after="0" w:line="240" w:lineRule="auto"/>
        <w:ind w:left="-1080"/>
        <w:rPr>
          <w:sz w:val="18"/>
          <w:szCs w:val="18"/>
        </w:rPr>
      </w:pPr>
    </w:p>
    <w:p w14:paraId="65B76177" w14:textId="6FA900FA" w:rsidR="00B14201" w:rsidRPr="0070615F" w:rsidRDefault="00B14201" w:rsidP="0070615F">
      <w:pPr>
        <w:pStyle w:val="ListParagraph"/>
        <w:numPr>
          <w:ilvl w:val="0"/>
          <w:numId w:val="47"/>
        </w:numPr>
        <w:spacing w:after="0" w:line="240" w:lineRule="auto"/>
        <w:rPr>
          <w:sz w:val="18"/>
          <w:szCs w:val="18"/>
        </w:rPr>
      </w:pPr>
      <w:r w:rsidRPr="00B14201">
        <w:rPr>
          <w:sz w:val="18"/>
          <w:szCs w:val="18"/>
        </w:rPr>
        <w:t>Optional activators are available - See Product Catalog.</w:t>
      </w:r>
    </w:p>
    <w:p w14:paraId="502CE76F" w14:textId="77777777" w:rsidR="00B14201" w:rsidRPr="00B14201" w:rsidRDefault="00B14201" w:rsidP="00B14201">
      <w:pPr>
        <w:spacing w:after="0" w:line="240" w:lineRule="auto"/>
        <w:rPr>
          <w:sz w:val="18"/>
          <w:szCs w:val="18"/>
        </w:rPr>
      </w:pPr>
    </w:p>
    <w:p w14:paraId="4EF4CE99" w14:textId="77777777" w:rsidR="0042429E" w:rsidRDefault="0042429E">
      <w:pPr>
        <w:rPr>
          <w:b/>
          <w:bCs/>
          <w:sz w:val="18"/>
          <w:szCs w:val="18"/>
        </w:rPr>
      </w:pPr>
      <w:r>
        <w:rPr>
          <w:b/>
          <w:bCs/>
          <w:sz w:val="18"/>
          <w:szCs w:val="18"/>
        </w:rPr>
        <w:br w:type="page"/>
      </w:r>
    </w:p>
    <w:p w14:paraId="2993685E" w14:textId="73F3118A" w:rsidR="00AC61B9" w:rsidRPr="00AC61B9" w:rsidRDefault="00AC61B9" w:rsidP="00AC61B9">
      <w:pPr>
        <w:spacing w:after="0" w:line="240" w:lineRule="auto"/>
        <w:rPr>
          <w:b/>
          <w:bCs/>
          <w:sz w:val="18"/>
          <w:szCs w:val="18"/>
        </w:rPr>
      </w:pPr>
      <w:r w:rsidRPr="00AC61B9">
        <w:rPr>
          <w:b/>
          <w:bCs/>
          <w:sz w:val="18"/>
          <w:szCs w:val="18"/>
        </w:rPr>
        <w:lastRenderedPageBreak/>
        <w:t>PART 3-EXECUTION</w:t>
      </w:r>
    </w:p>
    <w:p w14:paraId="1717AF26" w14:textId="77777777" w:rsidR="00AC61B9" w:rsidRPr="00AC61B9" w:rsidRDefault="00AC61B9" w:rsidP="00AC61B9">
      <w:pPr>
        <w:spacing w:after="0" w:line="240" w:lineRule="auto"/>
        <w:rPr>
          <w:sz w:val="18"/>
          <w:szCs w:val="18"/>
        </w:rPr>
      </w:pPr>
    </w:p>
    <w:p w14:paraId="02A705D9" w14:textId="77777777" w:rsidR="00AC61B9" w:rsidRPr="00AC61B9" w:rsidRDefault="00AC61B9" w:rsidP="00AC61B9">
      <w:pPr>
        <w:spacing w:after="0" w:line="240" w:lineRule="auto"/>
        <w:rPr>
          <w:b/>
          <w:bCs/>
          <w:sz w:val="18"/>
          <w:szCs w:val="18"/>
        </w:rPr>
      </w:pPr>
      <w:r w:rsidRPr="00AC61B9">
        <w:rPr>
          <w:b/>
          <w:bCs/>
          <w:sz w:val="18"/>
          <w:szCs w:val="18"/>
        </w:rPr>
        <w:t>3.01 INSTALLATION</w:t>
      </w:r>
    </w:p>
    <w:p w14:paraId="5C97FC6B" w14:textId="77777777" w:rsidR="00AC61B9" w:rsidRPr="00AC61B9" w:rsidRDefault="00AC61B9" w:rsidP="00AC61B9">
      <w:pPr>
        <w:pStyle w:val="ListParagraph"/>
        <w:numPr>
          <w:ilvl w:val="0"/>
          <w:numId w:val="33"/>
        </w:numPr>
        <w:spacing w:after="0" w:line="240" w:lineRule="auto"/>
        <w:rPr>
          <w:sz w:val="18"/>
          <w:szCs w:val="18"/>
        </w:rPr>
      </w:pPr>
      <w:r w:rsidRPr="00AC61B9">
        <w:rPr>
          <w:sz w:val="18"/>
          <w:szCs w:val="18"/>
        </w:rPr>
        <w:t>Door equipment shall be installed by manufacturer-approved, factory-trained installers in compliance with manufacturer’s recommendations and approved shop drawings.</w:t>
      </w:r>
    </w:p>
    <w:p w14:paraId="4DBB839E" w14:textId="77777777" w:rsidR="00AC61B9" w:rsidRPr="00AC61B9" w:rsidRDefault="00AC61B9" w:rsidP="00AC61B9">
      <w:pPr>
        <w:spacing w:after="0" w:line="240" w:lineRule="auto"/>
        <w:rPr>
          <w:sz w:val="18"/>
          <w:szCs w:val="18"/>
        </w:rPr>
      </w:pPr>
    </w:p>
    <w:p w14:paraId="2DB520B6" w14:textId="77777777" w:rsidR="00AC61B9" w:rsidRPr="00AC61B9" w:rsidRDefault="00AC61B9" w:rsidP="00AC61B9">
      <w:pPr>
        <w:spacing w:after="0" w:line="240" w:lineRule="auto"/>
        <w:rPr>
          <w:b/>
          <w:bCs/>
          <w:sz w:val="18"/>
          <w:szCs w:val="18"/>
        </w:rPr>
      </w:pPr>
      <w:r w:rsidRPr="00AC61B9">
        <w:rPr>
          <w:b/>
          <w:bCs/>
          <w:sz w:val="18"/>
          <w:szCs w:val="18"/>
        </w:rPr>
        <w:t>3.02 CLEANING AND PROTECTION</w:t>
      </w:r>
    </w:p>
    <w:p w14:paraId="18B4B791" w14:textId="77777777" w:rsidR="00AC61B9" w:rsidRPr="00AC61B9" w:rsidRDefault="00AC61B9" w:rsidP="00AC61B9">
      <w:pPr>
        <w:pStyle w:val="ListParagraph"/>
        <w:numPr>
          <w:ilvl w:val="0"/>
          <w:numId w:val="35"/>
        </w:numPr>
        <w:spacing w:after="0" w:line="240" w:lineRule="auto"/>
        <w:rPr>
          <w:sz w:val="18"/>
          <w:szCs w:val="18"/>
        </w:rPr>
      </w:pPr>
      <w:r w:rsidRPr="00AC61B9">
        <w:rPr>
          <w:sz w:val="18"/>
          <w:szCs w:val="18"/>
        </w:rPr>
        <w:t>After installation, clean framing members as recommended by manufacturer.  Aluminum surfaces in contact with masonry, concrete, or steel shall be protected from contact by use of neoprene gaskets where indicated or a coat of bituminous paint to prevent galvanic or corrosive action.  Advise general contractor to protect unit from damage during subsequent construction activities.</w:t>
      </w:r>
    </w:p>
    <w:p w14:paraId="67F2FA28" w14:textId="77777777" w:rsidR="00AC61B9" w:rsidRPr="00AC61B9" w:rsidRDefault="00AC61B9" w:rsidP="00AC61B9">
      <w:pPr>
        <w:spacing w:after="0" w:line="240" w:lineRule="auto"/>
        <w:rPr>
          <w:sz w:val="18"/>
          <w:szCs w:val="18"/>
        </w:rPr>
      </w:pPr>
    </w:p>
    <w:p w14:paraId="6F73D17B" w14:textId="77777777" w:rsidR="00AC61B9" w:rsidRPr="00AC61B9" w:rsidRDefault="00AC61B9" w:rsidP="00AC61B9">
      <w:pPr>
        <w:spacing w:after="0" w:line="240" w:lineRule="auto"/>
        <w:rPr>
          <w:b/>
          <w:bCs/>
          <w:sz w:val="18"/>
          <w:szCs w:val="18"/>
        </w:rPr>
      </w:pPr>
      <w:r w:rsidRPr="00AC61B9">
        <w:rPr>
          <w:b/>
          <w:bCs/>
          <w:sz w:val="18"/>
          <w:szCs w:val="18"/>
        </w:rPr>
        <w:t>*COVER NOTE TO SPECIFICATION WRITER</w:t>
      </w:r>
    </w:p>
    <w:p w14:paraId="49384CAD" w14:textId="77777777" w:rsidR="00AC61B9" w:rsidRDefault="00AC61B9" w:rsidP="00AC61B9">
      <w:pPr>
        <w:pStyle w:val="ListParagraph"/>
        <w:numPr>
          <w:ilvl w:val="0"/>
          <w:numId w:val="38"/>
        </w:numPr>
        <w:spacing w:after="0" w:line="240" w:lineRule="auto"/>
        <w:rPr>
          <w:sz w:val="18"/>
          <w:szCs w:val="18"/>
        </w:rPr>
      </w:pPr>
      <w:r w:rsidRPr="00AC61B9">
        <w:rPr>
          <w:sz w:val="18"/>
          <w:szCs w:val="18"/>
        </w:rPr>
        <w:t>Preparation of a plumb and square opening to receive sliding door equipment with adequate support.</w:t>
      </w:r>
    </w:p>
    <w:p w14:paraId="0FE25F65" w14:textId="77777777" w:rsidR="00AC61B9" w:rsidRDefault="00AC61B9" w:rsidP="00AC61B9">
      <w:pPr>
        <w:pStyle w:val="ListParagraph"/>
        <w:spacing w:after="0" w:line="240" w:lineRule="auto"/>
        <w:rPr>
          <w:sz w:val="18"/>
          <w:szCs w:val="18"/>
        </w:rPr>
      </w:pPr>
    </w:p>
    <w:p w14:paraId="7A72514C" w14:textId="77777777" w:rsidR="00AC61B9" w:rsidRDefault="00AC61B9" w:rsidP="00AC61B9">
      <w:pPr>
        <w:pStyle w:val="ListParagraph"/>
        <w:numPr>
          <w:ilvl w:val="0"/>
          <w:numId w:val="38"/>
        </w:numPr>
        <w:spacing w:after="0" w:line="240" w:lineRule="auto"/>
        <w:rPr>
          <w:sz w:val="18"/>
          <w:szCs w:val="18"/>
        </w:rPr>
      </w:pPr>
      <w:r w:rsidRPr="00AC61B9">
        <w:rPr>
          <w:sz w:val="18"/>
          <w:szCs w:val="18"/>
        </w:rPr>
        <w:t>Glass and glazing shall be described in glazing section of the specifications, door to be glazed square.</w:t>
      </w:r>
    </w:p>
    <w:p w14:paraId="0EA5C5E0" w14:textId="77777777" w:rsidR="00AC61B9" w:rsidRPr="00AC61B9" w:rsidRDefault="00AC61B9" w:rsidP="00AC61B9">
      <w:pPr>
        <w:spacing w:after="0" w:line="240" w:lineRule="auto"/>
        <w:rPr>
          <w:sz w:val="18"/>
          <w:szCs w:val="18"/>
        </w:rPr>
      </w:pPr>
      <w:r w:rsidRPr="00AC61B9">
        <w:rPr>
          <w:sz w:val="18"/>
          <w:szCs w:val="18"/>
        </w:rPr>
        <w:t xml:space="preserve"> </w:t>
      </w:r>
    </w:p>
    <w:p w14:paraId="08A4E032" w14:textId="77777777" w:rsidR="00AC61B9" w:rsidRPr="00AC61B9" w:rsidRDefault="00AC61B9" w:rsidP="00AC61B9">
      <w:pPr>
        <w:pStyle w:val="ListParagraph"/>
        <w:numPr>
          <w:ilvl w:val="0"/>
          <w:numId w:val="38"/>
        </w:numPr>
        <w:spacing w:after="0" w:line="240" w:lineRule="auto"/>
        <w:rPr>
          <w:sz w:val="18"/>
          <w:szCs w:val="18"/>
        </w:rPr>
      </w:pPr>
      <w:r w:rsidRPr="00AC61B9">
        <w:rPr>
          <w:sz w:val="18"/>
          <w:szCs w:val="18"/>
        </w:rPr>
        <w:t>CONCRETE INSTALLER shall prepare floor at location of entrance system to be level and smooth without changes in elevation between foundation and associated walkways.</w:t>
      </w:r>
    </w:p>
    <w:p w14:paraId="12BD7BF4" w14:textId="7B09422C" w:rsidR="00AC61B9" w:rsidRDefault="00AC61B9" w:rsidP="00AC61B9">
      <w:pPr>
        <w:spacing w:after="0" w:line="240" w:lineRule="auto"/>
        <w:rPr>
          <w:sz w:val="18"/>
          <w:szCs w:val="18"/>
        </w:rPr>
      </w:pPr>
    </w:p>
    <w:p w14:paraId="2D3C8B25" w14:textId="77777777" w:rsidR="0070615F" w:rsidRPr="00AC61B9" w:rsidRDefault="0070615F" w:rsidP="00AC61B9">
      <w:pPr>
        <w:spacing w:after="0" w:line="240" w:lineRule="auto"/>
        <w:rPr>
          <w:sz w:val="18"/>
          <w:szCs w:val="18"/>
        </w:rPr>
      </w:pPr>
    </w:p>
    <w:p w14:paraId="0A48F4D8" w14:textId="77777777" w:rsidR="00AC61B9" w:rsidRPr="00AC61B9" w:rsidRDefault="00AC61B9" w:rsidP="00AC61B9">
      <w:pPr>
        <w:spacing w:after="0" w:line="240" w:lineRule="auto"/>
        <w:rPr>
          <w:b/>
          <w:bCs/>
          <w:sz w:val="18"/>
          <w:szCs w:val="18"/>
        </w:rPr>
      </w:pPr>
      <w:r w:rsidRPr="00AC61B9">
        <w:rPr>
          <w:b/>
          <w:bCs/>
          <w:sz w:val="18"/>
          <w:szCs w:val="18"/>
        </w:rPr>
        <w:t>END OF SECTION</w:t>
      </w:r>
    </w:p>
    <w:sectPr w:rsidR="00AC61B9" w:rsidRPr="00AC61B9" w:rsidSect="00B73B21">
      <w:headerReference w:type="default" r:id="rId18"/>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BEA2" w14:textId="77777777" w:rsidR="00604C41" w:rsidRDefault="00604C41" w:rsidP="003E7C51">
      <w:pPr>
        <w:spacing w:after="0" w:line="240" w:lineRule="auto"/>
      </w:pPr>
      <w:r>
        <w:separator/>
      </w:r>
    </w:p>
  </w:endnote>
  <w:endnote w:type="continuationSeparator" w:id="0">
    <w:p w14:paraId="2B0C1C8D" w14:textId="77777777" w:rsidR="00604C41" w:rsidRDefault="00604C41" w:rsidP="003E7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4A00" w14:textId="36FA84C2" w:rsidR="003E7C51" w:rsidRPr="00573178" w:rsidRDefault="00A24731" w:rsidP="003E7C51">
    <w:pPr>
      <w:pStyle w:val="Footer"/>
      <w:jc w:val="right"/>
      <w:rPr>
        <w:sz w:val="20"/>
        <w:szCs w:val="20"/>
      </w:rPr>
    </w:pPr>
    <w:r w:rsidRPr="00573178">
      <w:rPr>
        <w:noProof/>
        <w:sz w:val="20"/>
        <w:szCs w:val="20"/>
      </w:rPr>
      <mc:AlternateContent>
        <mc:Choice Requires="wps">
          <w:drawing>
            <wp:anchor distT="0" distB="0" distL="114300" distR="114300" simplePos="0" relativeHeight="251660288" behindDoc="0" locked="0" layoutInCell="1" allowOverlap="1" wp14:anchorId="1E4F1086" wp14:editId="5A39A98A">
              <wp:simplePos x="0" y="0"/>
              <wp:positionH relativeFrom="column">
                <wp:posOffset>1264920</wp:posOffset>
              </wp:positionH>
              <wp:positionV relativeFrom="paragraph">
                <wp:posOffset>-13335</wp:posOffset>
              </wp:positionV>
              <wp:extent cx="4815840" cy="472440"/>
              <wp:effectExtent l="0" t="0" r="3810" b="3810"/>
              <wp:wrapNone/>
              <wp:docPr id="4" name="Text Box 4"/>
              <wp:cNvGraphicFramePr/>
              <a:graphic xmlns:a="http://schemas.openxmlformats.org/drawingml/2006/main">
                <a:graphicData uri="http://schemas.microsoft.com/office/word/2010/wordprocessingShape">
                  <wps:wsp>
                    <wps:cNvSpPr txBox="1"/>
                    <wps:spPr>
                      <a:xfrm>
                        <a:off x="0" y="0"/>
                        <a:ext cx="4815840" cy="472440"/>
                      </a:xfrm>
                      <a:prstGeom prst="rect">
                        <a:avLst/>
                      </a:prstGeom>
                      <a:solidFill>
                        <a:schemeClr val="lt1"/>
                      </a:solidFill>
                      <a:ln w="6350">
                        <a:noFill/>
                      </a:ln>
                    </wps:spPr>
                    <wps:txbx>
                      <w:txbxContent>
                        <w:p w14:paraId="303C4215"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2BFDE6C"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65C490F3"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0F9B190" w14:textId="77777777" w:rsidR="00A24731" w:rsidRDefault="00A24731" w:rsidP="00A247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4F1086" id="_x0000_t202" coordsize="21600,21600" o:spt="202" path="m,l,21600r21600,l21600,xe">
              <v:stroke joinstyle="miter"/>
              <v:path gradientshapeok="t" o:connecttype="rect"/>
            </v:shapetype>
            <v:shape id="Text Box 4" o:spid="_x0000_s1027" type="#_x0000_t202" style="position:absolute;left:0;text-align:left;margin-left:99.6pt;margin-top:-1.05pt;width:379.2pt;height:3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" fillcolor="white [3201]" stroked="f" strokeweight=".5pt">
              <v:textbox>
                <w:txbxContent>
                  <w:p w14:paraId="303C4215"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NABCO Entrances Inc.</w:t>
                    </w:r>
                  </w:p>
                  <w:p w14:paraId="12BFDE6C" w14:textId="77777777" w:rsidR="00A24731" w:rsidRPr="00A24731" w:rsidRDefault="00A24731" w:rsidP="00A24731">
                    <w:pPr>
                      <w:spacing w:after="0" w:line="240" w:lineRule="auto"/>
                      <w:jc w:val="center"/>
                      <w:rPr>
                        <w:rFonts w:asciiTheme="minorHAnsi" w:hAnsiTheme="minorHAnsi"/>
                        <w:sz w:val="16"/>
                        <w:szCs w:val="16"/>
                      </w:rPr>
                    </w:pPr>
                    <w:r w:rsidRPr="00A24731">
                      <w:rPr>
                        <w:rFonts w:asciiTheme="minorHAnsi" w:hAnsiTheme="minorHAnsi"/>
                        <w:sz w:val="16"/>
                        <w:szCs w:val="16"/>
                      </w:rPr>
                      <w:t>S82W18717 Gemini Dr.</w:t>
                    </w:r>
                    <w:r w:rsidR="00573178">
                      <w:rPr>
                        <w:rFonts w:asciiTheme="minorHAnsi" w:hAnsiTheme="minorHAnsi"/>
                        <w:sz w:val="16"/>
                        <w:szCs w:val="16"/>
                      </w:rPr>
                      <w:t xml:space="preserve"> </w:t>
                    </w:r>
                    <w:r w:rsidRPr="00A24731">
                      <w:rPr>
                        <w:rFonts w:asciiTheme="minorHAnsi" w:hAnsiTheme="minorHAnsi"/>
                        <w:sz w:val="16"/>
                        <w:szCs w:val="16"/>
                      </w:rPr>
                      <w:t>Muskego, WI 53150</w:t>
                    </w:r>
                  </w:p>
                  <w:p w14:paraId="65C490F3" w14:textId="77777777" w:rsidR="00A24731" w:rsidRPr="00A24731" w:rsidRDefault="00A24731" w:rsidP="00A24731">
                    <w:pPr>
                      <w:spacing w:after="0" w:line="240" w:lineRule="auto"/>
                      <w:jc w:val="center"/>
                      <w:rPr>
                        <w:rFonts w:asciiTheme="minorHAnsi" w:eastAsia="Times New Roman" w:hAnsiTheme="minorHAnsi" w:cs="Times New Roman"/>
                        <w:sz w:val="16"/>
                        <w:szCs w:val="16"/>
                      </w:rPr>
                    </w:pPr>
                    <w:r w:rsidRPr="00A24731">
                      <w:rPr>
                        <w:rFonts w:asciiTheme="minorHAnsi" w:hAnsiTheme="minorHAnsi"/>
                        <w:sz w:val="16"/>
                        <w:szCs w:val="16"/>
                      </w:rPr>
                      <w:t>Phone 877.622.2694</w:t>
                    </w:r>
                    <w:r>
                      <w:rPr>
                        <w:rFonts w:asciiTheme="minorHAnsi" w:hAnsiTheme="minorHAnsi"/>
                        <w:sz w:val="16"/>
                        <w:szCs w:val="16"/>
                      </w:rPr>
                      <w:t xml:space="preserve"> | </w:t>
                    </w:r>
                    <w:r w:rsidRPr="00A24731">
                      <w:rPr>
                        <w:rFonts w:asciiTheme="minorHAnsi" w:eastAsia="Times New Roman" w:hAnsiTheme="minorHAnsi" w:cs="Times New Roman"/>
                        <w:b/>
                        <w:bCs/>
                        <w:sz w:val="16"/>
                        <w:szCs w:val="16"/>
                      </w:rPr>
                      <w:t xml:space="preserve">Fax </w:t>
                    </w:r>
                    <w:r w:rsidRPr="00A24731">
                      <w:rPr>
                        <w:rFonts w:asciiTheme="minorHAnsi" w:eastAsia="Times New Roman" w:hAnsiTheme="minorHAnsi" w:cs="Times New Roman"/>
                        <w:sz w:val="16"/>
                        <w:szCs w:val="16"/>
                      </w:rPr>
                      <w:t>888.679.3319</w:t>
                    </w:r>
                    <w:r>
                      <w:rPr>
                        <w:rFonts w:asciiTheme="minorHAnsi" w:eastAsia="Times New Roman" w:hAnsiTheme="minorHAnsi" w:cs="Times New Roman"/>
                        <w:sz w:val="16"/>
                        <w:szCs w:val="16"/>
                      </w:rPr>
                      <w:t xml:space="preserve"> | </w:t>
                    </w:r>
                    <w:r w:rsidRPr="00A24731">
                      <w:rPr>
                        <w:rFonts w:asciiTheme="minorHAnsi" w:eastAsia="Times New Roman" w:hAnsiTheme="minorHAnsi" w:cs="Times New Roman"/>
                        <w:sz w:val="16"/>
                        <w:szCs w:val="16"/>
                      </w:rPr>
                      <w:t>Email info@nabcoentrances.com</w:t>
                    </w:r>
                  </w:p>
                  <w:p w14:paraId="40F9B190" w14:textId="77777777" w:rsidR="00A24731" w:rsidRDefault="00A24731" w:rsidP="00A24731"/>
                </w:txbxContent>
              </v:textbox>
            </v:shape>
          </w:pict>
        </mc:Fallback>
      </mc:AlternateContent>
    </w:r>
    <w:r w:rsidRPr="00573178">
      <w:rPr>
        <w:sz w:val="20"/>
        <w:szCs w:val="20"/>
      </w:rPr>
      <w:t xml:space="preserve">Revised: </w:t>
    </w:r>
    <w:r w:rsidR="00DD0D6A" w:rsidRPr="00573178">
      <w:rPr>
        <w:sz w:val="20"/>
        <w:szCs w:val="20"/>
      </w:rPr>
      <w:fldChar w:fldCharType="begin"/>
    </w:r>
    <w:r w:rsidR="00DD0D6A" w:rsidRPr="00573178">
      <w:rPr>
        <w:sz w:val="20"/>
        <w:szCs w:val="20"/>
      </w:rPr>
      <w:instrText xml:space="preserve"> DATE \@ "M/d/yyyy" </w:instrText>
    </w:r>
    <w:r w:rsidR="00DD0D6A" w:rsidRPr="00573178">
      <w:rPr>
        <w:sz w:val="20"/>
        <w:szCs w:val="20"/>
      </w:rPr>
      <w:fldChar w:fldCharType="separate"/>
    </w:r>
    <w:r w:rsidR="00166D34">
      <w:rPr>
        <w:noProof/>
        <w:sz w:val="20"/>
        <w:szCs w:val="20"/>
      </w:rPr>
      <w:t>1/22/2025</w:t>
    </w:r>
    <w:r w:rsidR="00DD0D6A" w:rsidRPr="00573178">
      <w:rPr>
        <w:sz w:val="20"/>
        <w:szCs w:val="20"/>
      </w:rPr>
      <w:fldChar w:fldCharType="end"/>
    </w:r>
    <w:r w:rsidR="003E7C51" w:rsidRPr="00573178">
      <w:rPr>
        <w:sz w:val="20"/>
        <w:szCs w:val="20"/>
      </w:rPr>
      <w:ptab w:relativeTo="margin" w:alignment="center" w:leader="none"/>
    </w:r>
    <w:r w:rsidR="003E7C51" w:rsidRPr="00573178">
      <w:rPr>
        <w:sz w:val="20"/>
        <w:szCs w:val="20"/>
      </w:rPr>
      <w:ptab w:relativeTo="margin" w:alignment="right" w:leader="none"/>
    </w:r>
    <w:r w:rsidR="003E7C51" w:rsidRPr="00573178">
      <w:rPr>
        <w:sz w:val="20"/>
        <w:szCs w:val="20"/>
      </w:rPr>
      <w:t xml:space="preserve">Page </w:t>
    </w:r>
    <w:r w:rsidR="003E7C51" w:rsidRPr="00573178">
      <w:rPr>
        <w:sz w:val="20"/>
        <w:szCs w:val="20"/>
      </w:rPr>
      <w:fldChar w:fldCharType="begin"/>
    </w:r>
    <w:r w:rsidR="003E7C51" w:rsidRPr="00573178">
      <w:rPr>
        <w:sz w:val="20"/>
        <w:szCs w:val="20"/>
      </w:rPr>
      <w:instrText xml:space="preserve"> PAGE  \* Arabic  \* MERGEFORMAT </w:instrText>
    </w:r>
    <w:r w:rsidR="003E7C51" w:rsidRPr="00573178">
      <w:rPr>
        <w:sz w:val="20"/>
        <w:szCs w:val="20"/>
      </w:rPr>
      <w:fldChar w:fldCharType="separate"/>
    </w:r>
    <w:r w:rsidR="003E7C51" w:rsidRPr="00573178">
      <w:rPr>
        <w:noProof/>
        <w:sz w:val="20"/>
        <w:szCs w:val="20"/>
      </w:rPr>
      <w:t>1</w:t>
    </w:r>
    <w:r w:rsidR="003E7C51" w:rsidRPr="00573178">
      <w:rPr>
        <w:sz w:val="20"/>
        <w:szCs w:val="20"/>
      </w:rPr>
      <w:fldChar w:fldCharType="end"/>
    </w:r>
    <w:r w:rsidR="003E7C51" w:rsidRPr="00573178">
      <w:rPr>
        <w:sz w:val="20"/>
        <w:szCs w:val="20"/>
      </w:rPr>
      <w:t xml:space="preserve"> of </w:t>
    </w:r>
    <w:r w:rsidR="00AF5BD6" w:rsidRPr="00573178">
      <w:rPr>
        <w:sz w:val="20"/>
        <w:szCs w:val="20"/>
      </w:rPr>
      <w:fldChar w:fldCharType="begin"/>
    </w:r>
    <w:r w:rsidR="00AF5BD6" w:rsidRPr="00573178">
      <w:rPr>
        <w:sz w:val="20"/>
        <w:szCs w:val="20"/>
      </w:rPr>
      <w:instrText xml:space="preserve"> NUMPAGES  \* Arabic  \* MERGEFORMAT </w:instrText>
    </w:r>
    <w:r w:rsidR="00AF5BD6" w:rsidRPr="00573178">
      <w:rPr>
        <w:sz w:val="20"/>
        <w:szCs w:val="20"/>
      </w:rPr>
      <w:fldChar w:fldCharType="separate"/>
    </w:r>
    <w:r w:rsidR="003E7C51" w:rsidRPr="00573178">
      <w:rPr>
        <w:noProof/>
        <w:sz w:val="20"/>
        <w:szCs w:val="20"/>
      </w:rPr>
      <w:t>2</w:t>
    </w:r>
    <w:r w:rsidR="00AF5BD6" w:rsidRPr="00573178">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02AA" w14:textId="77777777" w:rsidR="00604C41" w:rsidRDefault="00604C41" w:rsidP="003E7C51">
      <w:pPr>
        <w:spacing w:after="0" w:line="240" w:lineRule="auto"/>
      </w:pPr>
      <w:r>
        <w:separator/>
      </w:r>
    </w:p>
  </w:footnote>
  <w:footnote w:type="continuationSeparator" w:id="0">
    <w:p w14:paraId="630BD260" w14:textId="77777777" w:rsidR="00604C41" w:rsidRDefault="00604C41" w:rsidP="003E7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A2899" w14:textId="77777777" w:rsidR="00B73B21" w:rsidRDefault="00B73B21">
    <w:pPr>
      <w:pStyle w:val="Header"/>
    </w:pPr>
    <w:r>
      <w:rPr>
        <w:noProof/>
      </w:rPr>
      <mc:AlternateContent>
        <mc:Choice Requires="wps">
          <w:drawing>
            <wp:anchor distT="0" distB="0" distL="114300" distR="114300" simplePos="0" relativeHeight="251659264" behindDoc="0" locked="0" layoutInCell="1" allowOverlap="1" wp14:anchorId="2DE6015B" wp14:editId="6BCECF68">
              <wp:simplePos x="0" y="0"/>
              <wp:positionH relativeFrom="column">
                <wp:posOffset>3276600</wp:posOffset>
              </wp:positionH>
              <wp:positionV relativeFrom="paragraph">
                <wp:posOffset>-144780</wp:posOffset>
              </wp:positionV>
              <wp:extent cx="3535680" cy="777240"/>
              <wp:effectExtent l="0" t="0" r="26670" b="22860"/>
              <wp:wrapNone/>
              <wp:docPr id="2" name="Text Box 2"/>
              <wp:cNvGraphicFramePr/>
              <a:graphic xmlns:a="http://schemas.openxmlformats.org/drawingml/2006/main">
                <a:graphicData uri="http://schemas.microsoft.com/office/word/2010/wordprocessingShape">
                  <wps:wsp>
                    <wps:cNvSpPr txBox="1"/>
                    <wps:spPr>
                      <a:xfrm>
                        <a:off x="0" y="0"/>
                        <a:ext cx="3535680" cy="777240"/>
                      </a:xfrm>
                      <a:prstGeom prst="rect">
                        <a:avLst/>
                      </a:prstGeom>
                      <a:solidFill>
                        <a:schemeClr val="lt1"/>
                      </a:solidFill>
                      <a:ln w="6350">
                        <a:solidFill>
                          <a:prstClr val="black"/>
                        </a:solidFill>
                      </a:ln>
                    </wps:spPr>
                    <wps:txbx>
                      <w:txbxContent>
                        <w:p w14:paraId="471A1A93" w14:textId="18D57466" w:rsidR="00B17CC1" w:rsidRPr="00B14201" w:rsidRDefault="00B17CC1" w:rsidP="00B73B21">
                          <w:pPr>
                            <w:spacing w:after="0" w:line="240" w:lineRule="auto"/>
                            <w:jc w:val="center"/>
                            <w:rPr>
                              <w:b/>
                              <w:bCs/>
                            </w:rPr>
                          </w:pPr>
                          <w:r w:rsidRPr="00B14201">
                            <w:rPr>
                              <w:b/>
                              <w:bCs/>
                            </w:rPr>
                            <w:t xml:space="preserve">GT1400 FOLDING DOOR </w:t>
                          </w:r>
                        </w:p>
                        <w:p w14:paraId="2C70634A" w14:textId="77777777" w:rsidR="00FB49DF" w:rsidRDefault="00FB49DF" w:rsidP="00B73B21">
                          <w:pPr>
                            <w:spacing w:after="0" w:line="240" w:lineRule="auto"/>
                            <w:jc w:val="center"/>
                            <w:rPr>
                              <w:b/>
                              <w:bCs/>
                            </w:rPr>
                          </w:pPr>
                        </w:p>
                        <w:p w14:paraId="5E4D237F" w14:textId="768D7938" w:rsidR="00B73B21" w:rsidRPr="00B73B21" w:rsidRDefault="00B73B21" w:rsidP="00B73B21">
                          <w:pPr>
                            <w:spacing w:after="0" w:line="240" w:lineRule="auto"/>
                            <w:jc w:val="center"/>
                            <w:rPr>
                              <w:b/>
                              <w:bCs/>
                            </w:rPr>
                          </w:pPr>
                          <w:r w:rsidRPr="00B73B21">
                            <w:rPr>
                              <w:b/>
                              <w:bCs/>
                            </w:rPr>
                            <w:t>Suggested Architectural Specifications</w:t>
                          </w:r>
                        </w:p>
                        <w:p w14:paraId="5057ACE8" w14:textId="77777777" w:rsidR="00B73B21" w:rsidRPr="00B73B21" w:rsidRDefault="00B73B21" w:rsidP="00B73B21">
                          <w:pPr>
                            <w:spacing w:after="0" w:line="240" w:lineRule="auto"/>
                            <w:jc w:val="center"/>
                            <w:rPr>
                              <w:b/>
                              <w:bCs/>
                            </w:rPr>
                          </w:pPr>
                          <w:r w:rsidRPr="00B73B21">
                            <w:rPr>
                              <w:b/>
                              <w:bCs/>
                            </w:rPr>
                            <w:t>Section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DE6015B" id="_x0000_t202" coordsize="21600,21600" o:spt="202" path="m,l,21600r21600,l21600,xe">
              <v:stroke joinstyle="miter"/>
              <v:path gradientshapeok="t" o:connecttype="rect"/>
            </v:shapetype>
            <v:shape id="Text Box 2" o:spid="_x0000_s1026" type="#_x0000_t202" style="position:absolute;margin-left:258pt;margin-top:-11.4pt;width:278.4pt;height:61.2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" fillcolor="white [3201]" strokeweight=".5pt">
              <v:textbox>
                <w:txbxContent>
                  <w:p w14:paraId="471A1A93" w14:textId="18D57466" w:rsidR="00B17CC1" w:rsidRPr="00B14201" w:rsidRDefault="00B17CC1" w:rsidP="00B73B21">
                    <w:pPr>
                      <w:spacing w:after="0" w:line="240" w:lineRule="auto"/>
                      <w:jc w:val="center"/>
                      <w:rPr>
                        <w:b/>
                        <w:bCs/>
                      </w:rPr>
                    </w:pPr>
                    <w:r w:rsidRPr="00B14201">
                      <w:rPr>
                        <w:b/>
                        <w:bCs/>
                      </w:rPr>
                      <w:t xml:space="preserve">GT1400 FOLDING DOOR </w:t>
                    </w:r>
                  </w:p>
                  <w:p w14:paraId="2C70634A" w14:textId="77777777" w:rsidR="00FB49DF" w:rsidRDefault="00FB49DF" w:rsidP="00B73B21">
                    <w:pPr>
                      <w:spacing w:after="0" w:line="240" w:lineRule="auto"/>
                      <w:jc w:val="center"/>
                      <w:rPr>
                        <w:b/>
                        <w:bCs/>
                      </w:rPr>
                    </w:pPr>
                  </w:p>
                  <w:p w14:paraId="5E4D237F" w14:textId="768D7938" w:rsidR="00B73B21" w:rsidRPr="00B73B21" w:rsidRDefault="00B73B21" w:rsidP="00B73B21">
                    <w:pPr>
                      <w:spacing w:after="0" w:line="240" w:lineRule="auto"/>
                      <w:jc w:val="center"/>
                      <w:rPr>
                        <w:b/>
                        <w:bCs/>
                      </w:rPr>
                    </w:pPr>
                    <w:r w:rsidRPr="00B73B21">
                      <w:rPr>
                        <w:b/>
                        <w:bCs/>
                      </w:rPr>
                      <w:t>Suggested Architectural Specifications</w:t>
                    </w:r>
                  </w:p>
                  <w:p w14:paraId="5057ACE8" w14:textId="77777777" w:rsidR="00B73B21" w:rsidRPr="00B73B21" w:rsidRDefault="00B73B21" w:rsidP="00B73B21">
                    <w:pPr>
                      <w:spacing w:after="0" w:line="240" w:lineRule="auto"/>
                      <w:jc w:val="center"/>
                      <w:rPr>
                        <w:b/>
                        <w:bCs/>
                      </w:rPr>
                    </w:pPr>
                    <w:r w:rsidRPr="00B73B21">
                      <w:rPr>
                        <w:b/>
                        <w:bCs/>
                      </w:rPr>
                      <w:t>Section 8</w:t>
                    </w:r>
                  </w:p>
                </w:txbxContent>
              </v:textbox>
            </v:shape>
          </w:pict>
        </mc:Fallback>
      </mc:AlternateContent>
    </w:r>
    <w:r>
      <w:rPr>
        <w:noProof/>
      </w:rPr>
      <w:drawing>
        <wp:inline distT="0" distB="0" distL="0" distR="0" wp14:anchorId="77F7B054" wp14:editId="743487EA">
          <wp:extent cx="1821180" cy="579243"/>
          <wp:effectExtent l="0" t="0" r="762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67454" cy="625767"/>
                  </a:xfrm>
                  <a:prstGeom prst="rect">
                    <a:avLst/>
                  </a:prstGeom>
                </pic:spPr>
              </pic:pic>
            </a:graphicData>
          </a:graphic>
        </wp:inline>
      </w:drawing>
    </w:r>
  </w:p>
  <w:p w14:paraId="3F143319" w14:textId="77777777" w:rsidR="00B73B21" w:rsidRDefault="00B73B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B63A6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180426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80A9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8AC1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58428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A46EC0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3C0BBF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2687A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FCC6D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C26E4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E5C19"/>
    <w:multiLevelType w:val="hybridMultilevel"/>
    <w:tmpl w:val="1B9A2DC2"/>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0B4573"/>
    <w:multiLevelType w:val="hybridMultilevel"/>
    <w:tmpl w:val="1CE498E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010998"/>
    <w:multiLevelType w:val="hybridMultilevel"/>
    <w:tmpl w:val="6C92B0B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D51BD0"/>
    <w:multiLevelType w:val="hybridMultilevel"/>
    <w:tmpl w:val="99363DB2"/>
    <w:lvl w:ilvl="0" w:tplc="CCEE68E6">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16502D21"/>
    <w:multiLevelType w:val="hybridMultilevel"/>
    <w:tmpl w:val="FA68F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A4774C"/>
    <w:multiLevelType w:val="hybridMultilevel"/>
    <w:tmpl w:val="A880AF3C"/>
    <w:lvl w:ilvl="0" w:tplc="82F469A8">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8CE3DCA"/>
    <w:multiLevelType w:val="hybridMultilevel"/>
    <w:tmpl w:val="A09297BC"/>
    <w:lvl w:ilvl="0" w:tplc="39BC522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4B7E36"/>
    <w:multiLevelType w:val="hybridMultilevel"/>
    <w:tmpl w:val="6B24AE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9D82B3C"/>
    <w:multiLevelType w:val="hybridMultilevel"/>
    <w:tmpl w:val="2A6CE98A"/>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846C14"/>
    <w:multiLevelType w:val="hybridMultilevel"/>
    <w:tmpl w:val="51FA5214"/>
    <w:lvl w:ilvl="0" w:tplc="83B2BDC2">
      <w:start w:val="1"/>
      <w:numFmt w:val="upperLetter"/>
      <w:lvlText w:val="%1."/>
      <w:lvlJc w:val="left"/>
      <w:pPr>
        <w:ind w:left="720" w:hanging="6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0" w15:restartNumberingAfterBreak="0">
    <w:nsid w:val="1F332FE4"/>
    <w:multiLevelType w:val="hybridMultilevel"/>
    <w:tmpl w:val="E3AA6F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662BD4"/>
    <w:multiLevelType w:val="hybridMultilevel"/>
    <w:tmpl w:val="2FD087F8"/>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 w15:restartNumberingAfterBreak="0">
    <w:nsid w:val="2D500DFF"/>
    <w:multiLevelType w:val="hybridMultilevel"/>
    <w:tmpl w:val="28F0D9E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C634A6"/>
    <w:multiLevelType w:val="hybridMultilevel"/>
    <w:tmpl w:val="8402C7E8"/>
    <w:lvl w:ilvl="0" w:tplc="EB5E119A">
      <w:start w:val="1"/>
      <w:numFmt w:val="upperLetter"/>
      <w:lvlText w:val="%1."/>
      <w:lvlJc w:val="left"/>
      <w:pPr>
        <w:ind w:left="720" w:hanging="648"/>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24" w15:restartNumberingAfterBreak="0">
    <w:nsid w:val="40B7611A"/>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5BC0C5B"/>
    <w:multiLevelType w:val="hybridMultilevel"/>
    <w:tmpl w:val="2EAAB238"/>
    <w:lvl w:ilvl="0" w:tplc="EF88C40E">
      <w:start w:val="1"/>
      <w:numFmt w:val="decimal"/>
      <w:lvlText w:val="%1."/>
      <w:lvlJc w:val="left"/>
      <w:pPr>
        <w:ind w:left="1440" w:hanging="720"/>
      </w:pPr>
      <w:rPr>
        <w:rFonts w:hint="default"/>
      </w:rPr>
    </w:lvl>
    <w:lvl w:ilvl="1" w:tplc="98A69876">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D22635F"/>
    <w:multiLevelType w:val="hybridMultilevel"/>
    <w:tmpl w:val="E03CE272"/>
    <w:lvl w:ilvl="0" w:tplc="04090015">
      <w:start w:val="1"/>
      <w:numFmt w:val="upperLetter"/>
      <w:lvlText w:val="%1."/>
      <w:lvlJc w:val="left"/>
      <w:pPr>
        <w:tabs>
          <w:tab w:val="num" w:pos="720"/>
        </w:tabs>
        <w:ind w:left="720" w:hanging="360"/>
      </w:pPr>
      <w:rPr>
        <w:rFonts w:hint="default"/>
      </w:rPr>
    </w:lvl>
    <w:lvl w:ilvl="1" w:tplc="CFFED46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0EF1DF7"/>
    <w:multiLevelType w:val="hybridMultilevel"/>
    <w:tmpl w:val="DB2479FE"/>
    <w:lvl w:ilvl="0" w:tplc="C17AE22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E5941"/>
    <w:multiLevelType w:val="hybridMultilevel"/>
    <w:tmpl w:val="C62C0D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2A1766"/>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67F4A"/>
    <w:multiLevelType w:val="hybridMultilevel"/>
    <w:tmpl w:val="02803A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C0218D"/>
    <w:multiLevelType w:val="hybridMultilevel"/>
    <w:tmpl w:val="B6A6A98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982D86"/>
    <w:multiLevelType w:val="hybridMultilevel"/>
    <w:tmpl w:val="4E7C52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9D67C5"/>
    <w:multiLevelType w:val="hybridMultilevel"/>
    <w:tmpl w:val="78A86B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967C8A"/>
    <w:multiLevelType w:val="hybridMultilevel"/>
    <w:tmpl w:val="294E091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0B419BA"/>
    <w:multiLevelType w:val="hybridMultilevel"/>
    <w:tmpl w:val="68A285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817B7C"/>
    <w:multiLevelType w:val="hybridMultilevel"/>
    <w:tmpl w:val="404C03E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67586F"/>
    <w:multiLevelType w:val="hybridMultilevel"/>
    <w:tmpl w:val="E0DC16C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BC6A8A"/>
    <w:multiLevelType w:val="hybridMultilevel"/>
    <w:tmpl w:val="2216E7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9F2A17"/>
    <w:multiLevelType w:val="hybridMultilevel"/>
    <w:tmpl w:val="7514093C"/>
    <w:lvl w:ilvl="0" w:tplc="95C66B9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B371E3"/>
    <w:multiLevelType w:val="hybridMultilevel"/>
    <w:tmpl w:val="A912B7D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5A35FD"/>
    <w:multiLevelType w:val="hybridMultilevel"/>
    <w:tmpl w:val="428084F0"/>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234525"/>
    <w:multiLevelType w:val="hybridMultilevel"/>
    <w:tmpl w:val="A5DC52F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B47ACB"/>
    <w:multiLevelType w:val="hybridMultilevel"/>
    <w:tmpl w:val="3B3E0D08"/>
    <w:lvl w:ilvl="0" w:tplc="BA9A3690">
      <w:start w:val="1"/>
      <w:numFmt w:val="decimal"/>
      <w:lvlText w:val="%1."/>
      <w:lvlJc w:val="left"/>
      <w:pPr>
        <w:ind w:left="1440" w:hanging="720"/>
      </w:pPr>
      <w:rPr>
        <w:rFonts w:hint="default"/>
      </w:rPr>
    </w:lvl>
    <w:lvl w:ilvl="1" w:tplc="279E3232">
      <w:start w:val="1"/>
      <w:numFmt w:val="upperLetter"/>
      <w:lvlText w:val="%2."/>
      <w:lvlJc w:val="left"/>
      <w:pPr>
        <w:ind w:left="2100" w:hanging="6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4F066AA"/>
    <w:multiLevelType w:val="hybridMultilevel"/>
    <w:tmpl w:val="89F2B4F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8F6E65"/>
    <w:multiLevelType w:val="hybridMultilevel"/>
    <w:tmpl w:val="99085D54"/>
    <w:lvl w:ilvl="0" w:tplc="12CC9344">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826D35"/>
    <w:multiLevelType w:val="hybridMultilevel"/>
    <w:tmpl w:val="482C440E"/>
    <w:lvl w:ilvl="0" w:tplc="12CC9344">
      <w:start w:val="1"/>
      <w:numFmt w:val="upperLetter"/>
      <w:lvlText w:val="%1."/>
      <w:lvlJc w:val="left"/>
      <w:pPr>
        <w:ind w:left="1080" w:hanging="720"/>
      </w:pPr>
      <w:rPr>
        <w:rFonts w:hint="default"/>
      </w:rPr>
    </w:lvl>
    <w:lvl w:ilvl="1" w:tplc="58960924">
      <w:start w:val="1"/>
      <w:numFmt w:val="bullet"/>
      <w:lvlText w:val=""/>
      <w:lvlJc w:val="left"/>
      <w:pPr>
        <w:ind w:left="1800" w:hanging="720"/>
      </w:pPr>
      <w:rPr>
        <w:rFonts w:ascii="Symbol" w:eastAsiaTheme="minorHAnsi"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1163705">
    <w:abstractNumId w:val="9"/>
  </w:num>
  <w:num w:numId="2" w16cid:durableId="1548376924">
    <w:abstractNumId w:val="7"/>
  </w:num>
  <w:num w:numId="3" w16cid:durableId="1122380105">
    <w:abstractNumId w:val="6"/>
  </w:num>
  <w:num w:numId="4" w16cid:durableId="417487692">
    <w:abstractNumId w:val="5"/>
  </w:num>
  <w:num w:numId="5" w16cid:durableId="390463677">
    <w:abstractNumId w:val="4"/>
  </w:num>
  <w:num w:numId="6" w16cid:durableId="404962446">
    <w:abstractNumId w:val="8"/>
  </w:num>
  <w:num w:numId="7" w16cid:durableId="1665277878">
    <w:abstractNumId w:val="3"/>
  </w:num>
  <w:num w:numId="8" w16cid:durableId="1424186414">
    <w:abstractNumId w:val="2"/>
  </w:num>
  <w:num w:numId="9" w16cid:durableId="1391880414">
    <w:abstractNumId w:val="1"/>
  </w:num>
  <w:num w:numId="10" w16cid:durableId="1011184240">
    <w:abstractNumId w:val="0"/>
  </w:num>
  <w:num w:numId="11" w16cid:durableId="1773208830">
    <w:abstractNumId w:val="14"/>
  </w:num>
  <w:num w:numId="12" w16cid:durableId="1999840693">
    <w:abstractNumId w:val="25"/>
  </w:num>
  <w:num w:numId="13" w16cid:durableId="2121872369">
    <w:abstractNumId w:val="42"/>
  </w:num>
  <w:num w:numId="14" w16cid:durableId="1532842539">
    <w:abstractNumId w:val="16"/>
  </w:num>
  <w:num w:numId="15" w16cid:durableId="1403987706">
    <w:abstractNumId w:val="32"/>
  </w:num>
  <w:num w:numId="16" w16cid:durableId="769858868">
    <w:abstractNumId w:val="27"/>
  </w:num>
  <w:num w:numId="17" w16cid:durableId="1474758805">
    <w:abstractNumId w:val="20"/>
  </w:num>
  <w:num w:numId="18" w16cid:durableId="1162745430">
    <w:abstractNumId w:val="41"/>
  </w:num>
  <w:num w:numId="19" w16cid:durableId="916017093">
    <w:abstractNumId w:val="17"/>
  </w:num>
  <w:num w:numId="20" w16cid:durableId="1258831518">
    <w:abstractNumId w:val="23"/>
  </w:num>
  <w:num w:numId="21" w16cid:durableId="1218513936">
    <w:abstractNumId w:val="35"/>
  </w:num>
  <w:num w:numId="22" w16cid:durableId="1714036396">
    <w:abstractNumId w:val="10"/>
  </w:num>
  <w:num w:numId="23" w16cid:durableId="1024407906">
    <w:abstractNumId w:val="33"/>
  </w:num>
  <w:num w:numId="24" w16cid:durableId="2100563211">
    <w:abstractNumId w:val="13"/>
  </w:num>
  <w:num w:numId="25" w16cid:durableId="477379023">
    <w:abstractNumId w:val="21"/>
  </w:num>
  <w:num w:numId="26" w16cid:durableId="8260549">
    <w:abstractNumId w:val="19"/>
  </w:num>
  <w:num w:numId="27" w16cid:durableId="469370442">
    <w:abstractNumId w:val="24"/>
  </w:num>
  <w:num w:numId="28" w16cid:durableId="706491156">
    <w:abstractNumId w:val="26"/>
  </w:num>
  <w:num w:numId="29" w16cid:durableId="989946440">
    <w:abstractNumId w:val="12"/>
  </w:num>
  <w:num w:numId="30" w16cid:durableId="617956220">
    <w:abstractNumId w:val="18"/>
  </w:num>
  <w:num w:numId="31" w16cid:durableId="825829324">
    <w:abstractNumId w:val="37"/>
  </w:num>
  <w:num w:numId="32" w16cid:durableId="266741464">
    <w:abstractNumId w:val="45"/>
  </w:num>
  <w:num w:numId="33" w16cid:durableId="1105034374">
    <w:abstractNumId w:val="38"/>
  </w:num>
  <w:num w:numId="34" w16cid:durableId="1518470835">
    <w:abstractNumId w:val="22"/>
  </w:num>
  <w:num w:numId="35" w16cid:durableId="201134238">
    <w:abstractNumId w:val="29"/>
  </w:num>
  <w:num w:numId="36" w16cid:durableId="577249771">
    <w:abstractNumId w:val="46"/>
  </w:num>
  <w:num w:numId="37" w16cid:durableId="1297952094">
    <w:abstractNumId w:val="40"/>
  </w:num>
  <w:num w:numId="38" w16cid:durableId="547453146">
    <w:abstractNumId w:val="36"/>
  </w:num>
  <w:num w:numId="39" w16cid:durableId="1017195678">
    <w:abstractNumId w:val="43"/>
  </w:num>
  <w:num w:numId="40" w16cid:durableId="1385525483">
    <w:abstractNumId w:val="34"/>
  </w:num>
  <w:num w:numId="41" w16cid:durableId="343632693">
    <w:abstractNumId w:val="15"/>
  </w:num>
  <w:num w:numId="42" w16cid:durableId="1210461381">
    <w:abstractNumId w:val="31"/>
  </w:num>
  <w:num w:numId="43" w16cid:durableId="360939035">
    <w:abstractNumId w:val="30"/>
  </w:num>
  <w:num w:numId="44" w16cid:durableId="943266181">
    <w:abstractNumId w:val="11"/>
  </w:num>
  <w:num w:numId="45" w16cid:durableId="1899054033">
    <w:abstractNumId w:val="39"/>
  </w:num>
  <w:num w:numId="46" w16cid:durableId="134220030">
    <w:abstractNumId w:val="44"/>
  </w:num>
  <w:num w:numId="47" w16cid:durableId="4726351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5E2"/>
    <w:rsid w:val="00166D34"/>
    <w:rsid w:val="0022024B"/>
    <w:rsid w:val="00224618"/>
    <w:rsid w:val="002A7777"/>
    <w:rsid w:val="003A236B"/>
    <w:rsid w:val="003C27AA"/>
    <w:rsid w:val="003E7C51"/>
    <w:rsid w:val="00402DD4"/>
    <w:rsid w:val="0041241E"/>
    <w:rsid w:val="0042429E"/>
    <w:rsid w:val="005406F4"/>
    <w:rsid w:val="00573178"/>
    <w:rsid w:val="00604C41"/>
    <w:rsid w:val="00643317"/>
    <w:rsid w:val="00646100"/>
    <w:rsid w:val="00657F1B"/>
    <w:rsid w:val="006904B2"/>
    <w:rsid w:val="00695C51"/>
    <w:rsid w:val="0070615F"/>
    <w:rsid w:val="0076076C"/>
    <w:rsid w:val="007641A4"/>
    <w:rsid w:val="008225E2"/>
    <w:rsid w:val="008506AB"/>
    <w:rsid w:val="009B73BF"/>
    <w:rsid w:val="00A24731"/>
    <w:rsid w:val="00AC61B9"/>
    <w:rsid w:val="00AF5BD6"/>
    <w:rsid w:val="00B14201"/>
    <w:rsid w:val="00B17CC1"/>
    <w:rsid w:val="00B73B21"/>
    <w:rsid w:val="00CF02C9"/>
    <w:rsid w:val="00D1679B"/>
    <w:rsid w:val="00D309E9"/>
    <w:rsid w:val="00DD0D6A"/>
    <w:rsid w:val="00E137A0"/>
    <w:rsid w:val="00E43AAB"/>
    <w:rsid w:val="00EB788F"/>
    <w:rsid w:val="00F237E8"/>
    <w:rsid w:val="00F37123"/>
    <w:rsid w:val="00FB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1E8B5"/>
  <w15:chartTrackingRefBased/>
  <w15:docId w15:val="{1E762A64-9428-4C1B-9B63-A0A7AEC24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C51"/>
  </w:style>
  <w:style w:type="paragraph" w:styleId="Heading2">
    <w:name w:val="heading 2"/>
    <w:basedOn w:val="Normal"/>
    <w:link w:val="Heading2Char"/>
    <w:uiPriority w:val="9"/>
    <w:qFormat/>
    <w:rsid w:val="00A247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C51"/>
  </w:style>
  <w:style w:type="paragraph" w:styleId="Footer">
    <w:name w:val="footer"/>
    <w:basedOn w:val="Normal"/>
    <w:link w:val="FooterChar"/>
    <w:uiPriority w:val="99"/>
    <w:unhideWhenUsed/>
    <w:rsid w:val="003E7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C51"/>
  </w:style>
  <w:style w:type="character" w:styleId="Strong">
    <w:name w:val="Strong"/>
    <w:basedOn w:val="DefaultParagraphFont"/>
    <w:uiPriority w:val="22"/>
    <w:qFormat/>
    <w:rsid w:val="00B73B21"/>
    <w:rPr>
      <w:b/>
      <w:bCs/>
    </w:rPr>
  </w:style>
  <w:style w:type="character" w:styleId="Hyperlink">
    <w:name w:val="Hyperlink"/>
    <w:basedOn w:val="DefaultParagraphFont"/>
    <w:uiPriority w:val="99"/>
    <w:unhideWhenUsed/>
    <w:rsid w:val="00B73B21"/>
    <w:rPr>
      <w:color w:val="06A0E6" w:themeColor="hyperlink"/>
      <w:u w:val="single"/>
    </w:rPr>
  </w:style>
  <w:style w:type="character" w:styleId="UnresolvedMention">
    <w:name w:val="Unresolved Mention"/>
    <w:basedOn w:val="DefaultParagraphFont"/>
    <w:uiPriority w:val="99"/>
    <w:semiHidden/>
    <w:unhideWhenUsed/>
    <w:rsid w:val="00B73B21"/>
    <w:rPr>
      <w:color w:val="605E5C"/>
      <w:shd w:val="clear" w:color="auto" w:fill="E1DFDD"/>
    </w:rPr>
  </w:style>
  <w:style w:type="paragraph" w:styleId="ListParagraph">
    <w:name w:val="List Paragraph"/>
    <w:basedOn w:val="Normal"/>
    <w:uiPriority w:val="34"/>
    <w:qFormat/>
    <w:rsid w:val="00A24731"/>
    <w:pPr>
      <w:ind w:left="720"/>
      <w:contextualSpacing/>
    </w:pPr>
  </w:style>
  <w:style w:type="character" w:customStyle="1" w:styleId="Heading2Char">
    <w:name w:val="Heading 2 Char"/>
    <w:basedOn w:val="DefaultParagraphFont"/>
    <w:link w:val="Heading2"/>
    <w:uiPriority w:val="9"/>
    <w:rsid w:val="00A2473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A247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734800">
      <w:bodyDiv w:val="1"/>
      <w:marLeft w:val="0"/>
      <w:marRight w:val="0"/>
      <w:marTop w:val="0"/>
      <w:marBottom w:val="0"/>
      <w:divBdr>
        <w:top w:val="none" w:sz="0" w:space="0" w:color="auto"/>
        <w:left w:val="none" w:sz="0" w:space="0" w:color="auto"/>
        <w:bottom w:val="none" w:sz="0" w:space="0" w:color="auto"/>
        <w:right w:val="none" w:sz="0" w:space="0" w:color="auto"/>
      </w:divBdr>
    </w:div>
    <w:div w:id="914631957">
      <w:bodyDiv w:val="1"/>
      <w:marLeft w:val="0"/>
      <w:marRight w:val="0"/>
      <w:marTop w:val="0"/>
      <w:marBottom w:val="0"/>
      <w:divBdr>
        <w:top w:val="none" w:sz="0" w:space="0" w:color="auto"/>
        <w:left w:val="none" w:sz="0" w:space="0" w:color="auto"/>
        <w:bottom w:val="none" w:sz="0" w:space="0" w:color="auto"/>
        <w:right w:val="none" w:sz="0" w:space="0" w:color="auto"/>
      </w:divBdr>
    </w:div>
    <w:div w:id="1319842128">
      <w:bodyDiv w:val="1"/>
      <w:marLeft w:val="0"/>
      <w:marRight w:val="0"/>
      <w:marTop w:val="0"/>
      <w:marBottom w:val="0"/>
      <w:divBdr>
        <w:top w:val="none" w:sz="0" w:space="0" w:color="auto"/>
        <w:left w:val="none" w:sz="0" w:space="0" w:color="auto"/>
        <w:bottom w:val="none" w:sz="0" w:space="0" w:color="auto"/>
        <w:right w:val="none" w:sz="0" w:space="0" w:color="auto"/>
      </w:divBdr>
    </w:div>
    <w:div w:id="1741294496">
      <w:bodyDiv w:val="1"/>
      <w:marLeft w:val="0"/>
      <w:marRight w:val="0"/>
      <w:marTop w:val="0"/>
      <w:marBottom w:val="0"/>
      <w:divBdr>
        <w:top w:val="none" w:sz="0" w:space="0" w:color="auto"/>
        <w:left w:val="none" w:sz="0" w:space="0" w:color="auto"/>
        <w:bottom w:val="none" w:sz="0" w:space="0" w:color="auto"/>
        <w:right w:val="none" w:sz="0" w:space="0" w:color="auto"/>
      </w:divBdr>
      <w:divsChild>
        <w:div w:id="1679191858">
          <w:marLeft w:val="0"/>
          <w:marRight w:val="0"/>
          <w:marTop w:val="0"/>
          <w:marBottom w:val="0"/>
          <w:divBdr>
            <w:top w:val="none" w:sz="0" w:space="0" w:color="auto"/>
            <w:left w:val="none" w:sz="0" w:space="0" w:color="auto"/>
            <w:bottom w:val="none" w:sz="0" w:space="0" w:color="auto"/>
            <w:right w:val="none" w:sz="0" w:space="0" w:color="auto"/>
          </w:divBdr>
        </w:div>
      </w:divsChild>
    </w:div>
    <w:div w:id="1990471883">
      <w:bodyDiv w:val="1"/>
      <w:marLeft w:val="0"/>
      <w:marRight w:val="0"/>
      <w:marTop w:val="0"/>
      <w:marBottom w:val="0"/>
      <w:divBdr>
        <w:top w:val="none" w:sz="0" w:space="0" w:color="auto"/>
        <w:left w:val="none" w:sz="0" w:space="0" w:color="auto"/>
        <w:bottom w:val="none" w:sz="0" w:space="0" w:color="auto"/>
        <w:right w:val="none" w:sz="0" w:space="0" w:color="auto"/>
      </w:divBdr>
      <w:divsChild>
        <w:div w:id="144480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ildershardwar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nsi.org" TargetMode="External"/><Relationship Id="rId17" Type="http://schemas.openxmlformats.org/officeDocument/2006/relationships/hyperlink" Target="mailto:info@nabcoentrances.com" TargetMode="External"/><Relationship Id="rId2" Type="http://schemas.openxmlformats.org/officeDocument/2006/relationships/customXml" Target="../customXml/item2.xml"/><Relationship Id="rId16" Type="http://schemas.openxmlformats.org/officeDocument/2006/relationships/hyperlink" Target="http://www.iccsafe.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adm.com" TargetMode="External"/><Relationship Id="rId5" Type="http://schemas.openxmlformats.org/officeDocument/2006/relationships/numbering" Target="numbering.xml"/><Relationship Id="rId15" Type="http://schemas.openxmlformats.org/officeDocument/2006/relationships/hyperlink" Target="http://www.nfpa.org"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arkin\Documents\Custom%20Office%20Templates\ArchitectSpecTemplate.dotx" TargetMode="External"/></Relationships>
</file>

<file path=word/theme/theme1.xml><?xml version="1.0" encoding="utf-8"?>
<a:theme xmlns:a="http://schemas.openxmlformats.org/drawingml/2006/main" name="NABCO-Entrances-NA-Theme">
  <a:themeElements>
    <a:clrScheme name="NABCO Entrances USA">
      <a:dk1>
        <a:srgbClr val="575757"/>
      </a:dk1>
      <a:lt1>
        <a:sysClr val="window" lastClr="FFFFFF"/>
      </a:lt1>
      <a:dk2>
        <a:srgbClr val="005C9E"/>
      </a:dk2>
      <a:lt2>
        <a:srgbClr val="FFFFFF"/>
      </a:lt2>
      <a:accent1>
        <a:srgbClr val="00A0E6"/>
      </a:accent1>
      <a:accent2>
        <a:srgbClr val="EB2D37"/>
      </a:accent2>
      <a:accent3>
        <a:srgbClr val="40F200"/>
      </a:accent3>
      <a:accent4>
        <a:srgbClr val="F8B417"/>
      </a:accent4>
      <a:accent5>
        <a:srgbClr val="43616F"/>
      </a:accent5>
      <a:accent6>
        <a:srgbClr val="00A496"/>
      </a:accent6>
      <a:hlink>
        <a:srgbClr val="06A0E6"/>
      </a:hlink>
      <a:folHlink>
        <a:srgbClr val="575757"/>
      </a:folHlink>
    </a:clrScheme>
    <a:fontScheme name="NABCO -Trebeuchet MS">
      <a:majorFont>
        <a:latin typeface="Trebuchet MS"/>
        <a:ea typeface=""/>
        <a:cs typeface=""/>
      </a:majorFont>
      <a:minorFont>
        <a:latin typeface="Trebuchet MS"/>
        <a:ea typeface=""/>
        <a:cs typeface=""/>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ABCO-Entrances-NA-Theme" id="{22846444-ED8E-4AFC-A345-662DEBF1808F}" vid="{44B9B343-2F7A-44DC-99B7-F24E76610FF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418ABB3881FE040A51399E770DC636E" ma:contentTypeVersion="17" ma:contentTypeDescription="Create a new document." ma:contentTypeScope="" ma:versionID="84b82180be817b590fc7391933eba114">
  <xsd:schema xmlns:xsd="http://www.w3.org/2001/XMLSchema" xmlns:xs="http://www.w3.org/2001/XMLSchema" xmlns:p="http://schemas.microsoft.com/office/2006/metadata/properties" xmlns:ns2="aed45c84-8004-49ee-a0ef-52985f85f41c" xmlns:ns3="a04cb4a7-68b8-4695-b635-e4e0ad8987e7" targetNamespace="http://schemas.microsoft.com/office/2006/metadata/properties" ma:root="true" ma:fieldsID="4d0a051ddd2dc9d4353349debac1495b" ns2:_="" ns3:_="">
    <xsd:import namespace="aed45c84-8004-49ee-a0ef-52985f85f41c"/>
    <xsd:import namespace="a04cb4a7-68b8-4695-b635-e4e0ad8987e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45c84-8004-49ee-a0ef-52985f85f4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41cdde1-8c4e-43e6-9305-c5f074e4e9b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cb4a7-68b8-4695-b635-e4e0ad8987e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fd3f1c-7676-4eff-8795-1e7d02c8a734}" ma:internalName="TaxCatchAll" ma:showField="CatchAllData" ma:web="a04cb4a7-68b8-4695-b635-e4e0ad898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ed45c84-8004-49ee-a0ef-52985f85f41c">
      <Terms xmlns="http://schemas.microsoft.com/office/infopath/2007/PartnerControls"/>
    </lcf76f155ced4ddcb4097134ff3c332f>
    <TaxCatchAll xmlns="a04cb4a7-68b8-4695-b635-e4e0ad8987e7" xsi:nil="true"/>
  </documentManagement>
</p:properties>
</file>

<file path=customXml/itemProps1.xml><?xml version="1.0" encoding="utf-8"?>
<ds:datastoreItem xmlns:ds="http://schemas.openxmlformats.org/officeDocument/2006/customXml" ds:itemID="{FDE05705-8EE5-4771-ADCF-6B5405B9A0A9}">
  <ds:schemaRefs>
    <ds:schemaRef ds:uri="http://schemas.openxmlformats.org/officeDocument/2006/bibliography"/>
  </ds:schemaRefs>
</ds:datastoreItem>
</file>

<file path=customXml/itemProps2.xml><?xml version="1.0" encoding="utf-8"?>
<ds:datastoreItem xmlns:ds="http://schemas.openxmlformats.org/officeDocument/2006/customXml" ds:itemID="{C6E1D5CA-1970-4CF5-94AB-B3CBBFC0DA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45c84-8004-49ee-a0ef-52985f85f41c"/>
    <ds:schemaRef ds:uri="a04cb4a7-68b8-4695-b635-e4e0ad898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E84BB8-D7FB-4519-BD02-38FE38D53192}">
  <ds:schemaRefs>
    <ds:schemaRef ds:uri="http://schemas.microsoft.com/sharepoint/v3/contenttype/forms"/>
  </ds:schemaRefs>
</ds:datastoreItem>
</file>

<file path=customXml/itemProps4.xml><?xml version="1.0" encoding="utf-8"?>
<ds:datastoreItem xmlns:ds="http://schemas.openxmlformats.org/officeDocument/2006/customXml" ds:itemID="{D73F99CB-2E04-4EBE-B023-D9E2893F600A}">
  <ds:schemaRefs>
    <ds:schemaRef ds:uri="http://schemas.microsoft.com/office/2006/metadata/properties"/>
    <ds:schemaRef ds:uri="http://schemas.microsoft.com/office/infopath/2007/PartnerControls"/>
    <ds:schemaRef ds:uri="aed45c84-8004-49ee-a0ef-52985f85f41c"/>
    <ds:schemaRef ds:uri="a04cb4a7-68b8-4695-b635-e4e0ad8987e7"/>
  </ds:schemaRefs>
</ds:datastoreItem>
</file>

<file path=docProps/app.xml><?xml version="1.0" encoding="utf-8"?>
<Properties xmlns="http://schemas.openxmlformats.org/officeDocument/2006/extended-properties" xmlns:vt="http://schemas.openxmlformats.org/officeDocument/2006/docPropsVTypes">
  <Template>ArchitectSpecTemplate.dotx</Template>
  <TotalTime>4</TotalTime>
  <Pages>4</Pages>
  <Words>1755</Words>
  <Characters>10006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Parkin</dc:creator>
  <cp:keywords/>
  <dc:description/>
  <cp:lastModifiedBy>Jesse Honigberg</cp:lastModifiedBy>
  <cp:revision>11</cp:revision>
  <dcterms:created xsi:type="dcterms:W3CDTF">2021-03-16T16:16:00Z</dcterms:created>
  <dcterms:modified xsi:type="dcterms:W3CDTF">2025-01-22T14:39:00Z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0x0101000418ABB3881FE040A51399E770DC636E</vt:lpwstr>
  </property>
</Properties>
</file>