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6E97C" w14:textId="5697B45C" w:rsidR="0022024B" w:rsidRPr="00CB7D40" w:rsidRDefault="00930630" w:rsidP="00B73B21">
      <w:pPr>
        <w:spacing w:after="0" w:line="240" w:lineRule="auto"/>
        <w:rPr>
          <w:rStyle w:val="Strong"/>
          <w:sz w:val="20"/>
          <w:szCs w:val="20"/>
        </w:rPr>
      </w:pPr>
      <w:r w:rsidRPr="00CB7D40">
        <w:rPr>
          <w:rStyle w:val="Strong"/>
          <w:sz w:val="20"/>
          <w:szCs w:val="20"/>
        </w:rPr>
        <w:t xml:space="preserve">NABCO </w:t>
      </w:r>
      <w:r w:rsidR="00CB7D40" w:rsidRPr="00CB7D40">
        <w:rPr>
          <w:rStyle w:val="Strong"/>
          <w:sz w:val="20"/>
          <w:szCs w:val="20"/>
        </w:rPr>
        <w:t xml:space="preserve">Model </w:t>
      </w:r>
      <w:r w:rsidRPr="00CB7D40">
        <w:rPr>
          <w:rStyle w:val="Strong"/>
          <w:sz w:val="20"/>
          <w:szCs w:val="20"/>
        </w:rPr>
        <w:t>GT1175</w:t>
      </w:r>
    </w:p>
    <w:p w14:paraId="58DF3034" w14:textId="43D83949" w:rsidR="00B73B21" w:rsidRPr="00CB7D40" w:rsidRDefault="00930630" w:rsidP="00B73B21">
      <w:pPr>
        <w:spacing w:after="0" w:line="240" w:lineRule="auto"/>
        <w:rPr>
          <w:rStyle w:val="Strong"/>
          <w:sz w:val="20"/>
          <w:szCs w:val="20"/>
        </w:rPr>
      </w:pPr>
      <w:r w:rsidRPr="00CB7D40">
        <w:rPr>
          <w:rStyle w:val="Strong"/>
          <w:sz w:val="20"/>
          <w:szCs w:val="20"/>
        </w:rPr>
        <w:t>ALUMINUM AUTOMATIC SLIDING ENTRANCE SYSTEM</w:t>
      </w:r>
    </w:p>
    <w:p w14:paraId="05491E2D" w14:textId="77777777" w:rsidR="00B73B21" w:rsidRPr="00CB7D40" w:rsidRDefault="00B73B21" w:rsidP="00B73B21">
      <w:pPr>
        <w:spacing w:after="0" w:line="240" w:lineRule="auto"/>
        <w:rPr>
          <w:sz w:val="18"/>
          <w:szCs w:val="18"/>
        </w:rPr>
      </w:pPr>
    </w:p>
    <w:p w14:paraId="61174B4F" w14:textId="77777777" w:rsidR="00B73B21" w:rsidRPr="00CB7D40" w:rsidRDefault="00B73B21" w:rsidP="00B73B21">
      <w:pPr>
        <w:spacing w:after="0" w:line="240" w:lineRule="auto"/>
        <w:rPr>
          <w:b/>
          <w:bCs/>
          <w:sz w:val="18"/>
          <w:szCs w:val="18"/>
        </w:rPr>
      </w:pPr>
      <w:r w:rsidRPr="00CB7D40">
        <w:rPr>
          <w:b/>
          <w:bCs/>
          <w:sz w:val="18"/>
          <w:szCs w:val="18"/>
        </w:rPr>
        <w:t>Division 08 – Openings</w:t>
      </w:r>
    </w:p>
    <w:p w14:paraId="55B100EC" w14:textId="261E410E" w:rsidR="00B73B21" w:rsidRPr="00CB7D40" w:rsidRDefault="00B73B21" w:rsidP="00B73B21">
      <w:pPr>
        <w:spacing w:after="0" w:line="240" w:lineRule="auto"/>
        <w:rPr>
          <w:b/>
          <w:bCs/>
          <w:sz w:val="18"/>
          <w:szCs w:val="18"/>
        </w:rPr>
      </w:pPr>
      <w:r w:rsidRPr="00CB7D40">
        <w:rPr>
          <w:b/>
          <w:bCs/>
          <w:sz w:val="18"/>
          <w:szCs w:val="18"/>
        </w:rPr>
        <w:t xml:space="preserve">Section 08 </w:t>
      </w:r>
      <w:r w:rsidR="00930630" w:rsidRPr="00CB7D40">
        <w:rPr>
          <w:b/>
          <w:bCs/>
          <w:sz w:val="18"/>
          <w:szCs w:val="18"/>
        </w:rPr>
        <w:t>42 29.23 SLIDING AUTOMATIC ENTRANCES</w:t>
      </w:r>
    </w:p>
    <w:p w14:paraId="027D34CE" w14:textId="77777777" w:rsidR="00B73B21" w:rsidRPr="00CB7D40" w:rsidRDefault="00B73B21" w:rsidP="00B73B21">
      <w:pPr>
        <w:spacing w:after="0" w:line="240" w:lineRule="auto"/>
        <w:rPr>
          <w:sz w:val="18"/>
          <w:szCs w:val="18"/>
        </w:rPr>
      </w:pPr>
    </w:p>
    <w:p w14:paraId="185F78DD"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r w:rsidRPr="00CB7D40">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CB7D40" w:rsidRDefault="00B73B21" w:rsidP="00B73B21">
      <w:pPr>
        <w:widowControl w:val="0"/>
        <w:autoSpaceDE w:val="0"/>
        <w:autoSpaceDN w:val="0"/>
        <w:adjustRightInd w:val="0"/>
        <w:spacing w:after="0" w:line="240" w:lineRule="auto"/>
        <w:rPr>
          <w:rFonts w:eastAsia="Yu Mincho" w:cs="Times New Roman"/>
          <w:bCs/>
          <w:sz w:val="18"/>
          <w:szCs w:val="18"/>
        </w:rPr>
      </w:pPr>
      <w:r w:rsidRPr="00CB7D40">
        <w:rPr>
          <w:rFonts w:eastAsia="Yu Mincho" w:cs="Times New Roman"/>
          <w:bCs/>
          <w:sz w:val="18"/>
          <w:szCs w:val="18"/>
        </w:rPr>
        <w:t>Add section numbers and titles per CSI “</w:t>
      </w:r>
      <w:proofErr w:type="spellStart"/>
      <w:r w:rsidRPr="00CB7D40">
        <w:rPr>
          <w:rFonts w:eastAsia="Yu Mincho" w:cs="Times New Roman"/>
          <w:bCs/>
          <w:sz w:val="18"/>
          <w:szCs w:val="18"/>
        </w:rPr>
        <w:t>MasterFormat</w:t>
      </w:r>
      <w:proofErr w:type="spellEnd"/>
      <w:r w:rsidRPr="00CB7D40">
        <w:rPr>
          <w:rFonts w:eastAsia="Yu Mincho" w:cs="Times New Roman"/>
          <w:bCs/>
          <w:sz w:val="18"/>
          <w:szCs w:val="18"/>
        </w:rPr>
        <w:t xml:space="preserve">”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CB7D40" w:rsidRDefault="00B73B21" w:rsidP="00B73B21">
      <w:pPr>
        <w:spacing w:after="0" w:line="240" w:lineRule="auto"/>
        <w:rPr>
          <w:sz w:val="18"/>
          <w:szCs w:val="18"/>
        </w:rPr>
      </w:pPr>
    </w:p>
    <w:p w14:paraId="00ABAD12" w14:textId="77777777" w:rsidR="00B73B21" w:rsidRPr="00CB7D40" w:rsidRDefault="00B73B21" w:rsidP="00B73B21">
      <w:pPr>
        <w:spacing w:after="0" w:line="240" w:lineRule="auto"/>
        <w:rPr>
          <w:sz w:val="18"/>
          <w:szCs w:val="18"/>
        </w:rPr>
      </w:pPr>
      <w:r w:rsidRPr="00CB7D40">
        <w:rPr>
          <w:b/>
          <w:bCs/>
          <w:sz w:val="18"/>
          <w:szCs w:val="18"/>
        </w:rPr>
        <w:t>Part 1 - GENERAL</w:t>
      </w:r>
    </w:p>
    <w:p w14:paraId="551B2E01" w14:textId="77777777" w:rsidR="00B73B21" w:rsidRPr="00CB7D40" w:rsidRDefault="00B73B21" w:rsidP="00B73B21">
      <w:pPr>
        <w:spacing w:after="0" w:line="240" w:lineRule="auto"/>
        <w:rPr>
          <w:sz w:val="18"/>
          <w:szCs w:val="18"/>
        </w:rPr>
      </w:pPr>
    </w:p>
    <w:p w14:paraId="0EC0CB7D" w14:textId="77777777" w:rsidR="00B73B21" w:rsidRPr="00CB7D40" w:rsidRDefault="00B73B21" w:rsidP="00B73B21">
      <w:pPr>
        <w:spacing w:after="0" w:line="240" w:lineRule="auto"/>
        <w:rPr>
          <w:b/>
          <w:bCs/>
          <w:sz w:val="18"/>
          <w:szCs w:val="18"/>
        </w:rPr>
      </w:pPr>
      <w:r w:rsidRPr="00CB7D40">
        <w:rPr>
          <w:b/>
          <w:bCs/>
          <w:sz w:val="18"/>
          <w:szCs w:val="18"/>
        </w:rPr>
        <w:t>1.01 DESCRIPTION</w:t>
      </w:r>
    </w:p>
    <w:p w14:paraId="154B214D" w14:textId="68A07828" w:rsidR="00B73B21" w:rsidRPr="00CB7D40" w:rsidRDefault="00B73B21" w:rsidP="004C0BAE">
      <w:pPr>
        <w:pStyle w:val="ListParagraph"/>
        <w:numPr>
          <w:ilvl w:val="0"/>
          <w:numId w:val="2"/>
        </w:numPr>
        <w:spacing w:after="0" w:line="240" w:lineRule="auto"/>
        <w:rPr>
          <w:sz w:val="18"/>
          <w:szCs w:val="18"/>
        </w:rPr>
      </w:pPr>
      <w:r w:rsidRPr="00CB7D40">
        <w:rPr>
          <w:sz w:val="18"/>
          <w:szCs w:val="18"/>
        </w:rPr>
        <w:t xml:space="preserve">Furnish and install </w:t>
      </w:r>
      <w:r w:rsidR="00CB7D40" w:rsidRPr="00CB7D40">
        <w:rPr>
          <w:sz w:val="18"/>
          <w:szCs w:val="18"/>
        </w:rPr>
        <w:t>automatic</w:t>
      </w:r>
      <w:r w:rsidRPr="00CB7D40">
        <w:rPr>
          <w:sz w:val="18"/>
          <w:szCs w:val="18"/>
        </w:rPr>
        <w:t xml:space="preserve"> slide door equipment as indicated on drawings and specifications.</w:t>
      </w:r>
    </w:p>
    <w:p w14:paraId="7E4944DC" w14:textId="77777777" w:rsidR="00A24731" w:rsidRPr="00CB7D40" w:rsidRDefault="00A24731" w:rsidP="00A24731">
      <w:pPr>
        <w:pStyle w:val="ListParagraph"/>
        <w:spacing w:after="0" w:line="240" w:lineRule="auto"/>
        <w:rPr>
          <w:sz w:val="18"/>
          <w:szCs w:val="18"/>
        </w:rPr>
      </w:pPr>
    </w:p>
    <w:p w14:paraId="4882D70B" w14:textId="71BC620C" w:rsidR="00B73B21" w:rsidRPr="00271624" w:rsidRDefault="00B73B21" w:rsidP="004C0BAE">
      <w:pPr>
        <w:pStyle w:val="ListParagraph"/>
        <w:numPr>
          <w:ilvl w:val="0"/>
          <w:numId w:val="2"/>
        </w:numPr>
        <w:spacing w:after="0" w:line="240" w:lineRule="auto"/>
        <w:rPr>
          <w:sz w:val="18"/>
          <w:szCs w:val="18"/>
        </w:rPr>
      </w:pPr>
      <w:r w:rsidRPr="00CB7D40">
        <w:rPr>
          <w:sz w:val="18"/>
          <w:szCs w:val="18"/>
        </w:rPr>
        <w:t>Related work specified elsewhere.</w:t>
      </w:r>
    </w:p>
    <w:p w14:paraId="5E80A3E6" w14:textId="77777777" w:rsidR="00B73B21" w:rsidRPr="00CB7D40" w:rsidRDefault="00B73B21" w:rsidP="004C0BAE">
      <w:pPr>
        <w:pStyle w:val="ListParagraph"/>
        <w:numPr>
          <w:ilvl w:val="0"/>
          <w:numId w:val="1"/>
        </w:numPr>
        <w:spacing w:after="0" w:line="240" w:lineRule="auto"/>
        <w:rPr>
          <w:sz w:val="18"/>
          <w:szCs w:val="18"/>
        </w:rPr>
      </w:pPr>
      <w:r w:rsidRPr="00CB7D40">
        <w:rPr>
          <w:sz w:val="18"/>
          <w:szCs w:val="18"/>
        </w:rPr>
        <w:t>Concrete: Division 03, applicable sections.</w:t>
      </w:r>
    </w:p>
    <w:p w14:paraId="081CA5C5"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Masonry: Division 04, applicable sections.</w:t>
      </w:r>
    </w:p>
    <w:p w14:paraId="4E1029AB"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Thermal and Moisture Protection: Division 07, applicable sections.</w:t>
      </w:r>
    </w:p>
    <w:p w14:paraId="5D1B5A50" w14:textId="77777777" w:rsidR="00A24731" w:rsidRPr="00A24731" w:rsidRDefault="00B73B21" w:rsidP="004C0BAE">
      <w:pPr>
        <w:pStyle w:val="ListParagraph"/>
        <w:numPr>
          <w:ilvl w:val="0"/>
          <w:numId w:val="1"/>
        </w:numPr>
        <w:spacing w:after="0" w:line="240" w:lineRule="auto"/>
        <w:rPr>
          <w:sz w:val="18"/>
          <w:szCs w:val="18"/>
        </w:rPr>
      </w:pPr>
      <w:r w:rsidRPr="00A24731">
        <w:rPr>
          <w:sz w:val="18"/>
          <w:szCs w:val="18"/>
        </w:rPr>
        <w:t>Openings: Division 08, applicable sections.</w:t>
      </w:r>
    </w:p>
    <w:p w14:paraId="7D649D0E" w14:textId="77777777" w:rsidR="00B73B21" w:rsidRPr="00A24731" w:rsidRDefault="00B73B21" w:rsidP="004C0BAE">
      <w:pPr>
        <w:pStyle w:val="ListParagraph"/>
        <w:numPr>
          <w:ilvl w:val="0"/>
          <w:numId w:val="1"/>
        </w:numPr>
        <w:spacing w:after="0" w:line="240" w:lineRule="auto"/>
        <w:rPr>
          <w:sz w:val="18"/>
          <w:szCs w:val="18"/>
        </w:rPr>
      </w:pPr>
      <w:r w:rsidRPr="00A24731">
        <w:rPr>
          <w:sz w:val="18"/>
          <w:szCs w:val="18"/>
        </w:rPr>
        <w:t>Electrical Grounding 16, applicable sections.</w:t>
      </w:r>
    </w:p>
    <w:p w14:paraId="17EA14CE" w14:textId="77777777" w:rsidR="00B73B21" w:rsidRPr="00B73B21" w:rsidRDefault="00B73B21" w:rsidP="00B73B21">
      <w:pPr>
        <w:spacing w:after="0" w:line="240" w:lineRule="auto"/>
        <w:rPr>
          <w:sz w:val="18"/>
          <w:szCs w:val="18"/>
        </w:rPr>
      </w:pPr>
    </w:p>
    <w:p w14:paraId="0A2CD9E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1025BC71" w14:textId="2ECD1C4D" w:rsidR="00B73B21" w:rsidRPr="00CB7D40" w:rsidRDefault="00B73B21" w:rsidP="004C0BAE">
      <w:pPr>
        <w:pStyle w:val="ListParagraph"/>
        <w:numPr>
          <w:ilvl w:val="0"/>
          <w:numId w:val="3"/>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954B798" w14:textId="32484AB9" w:rsidR="00B73B21" w:rsidRPr="00CB7D40" w:rsidRDefault="00B73B21" w:rsidP="004C0BAE">
      <w:pPr>
        <w:pStyle w:val="ListParagraph"/>
        <w:numPr>
          <w:ilvl w:val="0"/>
          <w:numId w:val="3"/>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47154DAD" w14:textId="45811901" w:rsidR="00B73B21" w:rsidRPr="00CB7D40" w:rsidRDefault="00B73B21" w:rsidP="004C0BAE">
      <w:pPr>
        <w:pStyle w:val="ListParagraph"/>
        <w:numPr>
          <w:ilvl w:val="0"/>
          <w:numId w:val="3"/>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34B265F1" w14:textId="70FFE6D2" w:rsidR="00B73B21" w:rsidRPr="00271624" w:rsidRDefault="00B73B21" w:rsidP="004C0BAE">
      <w:pPr>
        <w:pStyle w:val="ListParagraph"/>
        <w:numPr>
          <w:ilvl w:val="0"/>
          <w:numId w:val="3"/>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3AFD90B7" w14:textId="77777777" w:rsidR="00B73B21" w:rsidRPr="00A24731" w:rsidRDefault="00B73B21" w:rsidP="004C0BAE">
      <w:pPr>
        <w:pStyle w:val="ListParagraph"/>
        <w:numPr>
          <w:ilvl w:val="0"/>
          <w:numId w:val="3"/>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2CA57EDE" w14:textId="77777777" w:rsidR="00B73B21" w:rsidRPr="00B73B21" w:rsidRDefault="00B73B21" w:rsidP="00B73B21">
      <w:pPr>
        <w:spacing w:after="0" w:line="240" w:lineRule="auto"/>
        <w:rPr>
          <w:sz w:val="18"/>
          <w:szCs w:val="18"/>
        </w:rPr>
      </w:pPr>
    </w:p>
    <w:p w14:paraId="6400E1F0"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48212BBC" w14:textId="5F50E231" w:rsidR="00A24731" w:rsidRPr="00271624" w:rsidRDefault="00A24731" w:rsidP="004C0BAE">
      <w:pPr>
        <w:pStyle w:val="ListParagraph"/>
        <w:numPr>
          <w:ilvl w:val="0"/>
          <w:numId w:val="4"/>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B12A5E7" w14:textId="47405E5A" w:rsidR="00930630" w:rsidRPr="00271624" w:rsidRDefault="00A24731" w:rsidP="004C0BAE">
      <w:pPr>
        <w:pStyle w:val="ListParagraph"/>
        <w:numPr>
          <w:ilvl w:val="0"/>
          <w:numId w:val="4"/>
        </w:numPr>
        <w:spacing w:after="0" w:line="240" w:lineRule="auto"/>
        <w:rPr>
          <w:sz w:val="18"/>
          <w:szCs w:val="18"/>
        </w:rPr>
      </w:pPr>
      <w:r w:rsidRPr="00A24731">
        <w:rPr>
          <w:sz w:val="18"/>
          <w:szCs w:val="18"/>
        </w:rPr>
        <w:t xml:space="preserve">Installer’s Qualifications: Products specified shall be represented by a factory authorized and trained distributor. Distributor shall be AAADM Certified, maintain a parts inventory and have trained service personnel with experience </w:t>
      </w:r>
      <w:r w:rsidRPr="00271624">
        <w:rPr>
          <w:sz w:val="18"/>
          <w:szCs w:val="18"/>
        </w:rPr>
        <w:t>installing and maintaining units indicated for this project.</w:t>
      </w:r>
    </w:p>
    <w:p w14:paraId="5774C661" w14:textId="1B493122" w:rsidR="00930630" w:rsidRPr="00271624" w:rsidRDefault="00930630" w:rsidP="004C0BAE">
      <w:pPr>
        <w:pStyle w:val="ListParagraph"/>
        <w:numPr>
          <w:ilvl w:val="0"/>
          <w:numId w:val="4"/>
        </w:numPr>
        <w:spacing w:after="0" w:line="240" w:lineRule="auto"/>
        <w:rPr>
          <w:sz w:val="18"/>
          <w:szCs w:val="18"/>
        </w:rPr>
      </w:pPr>
      <w:r w:rsidRPr="00271624">
        <w:rPr>
          <w:sz w:val="18"/>
          <w:szCs w:val="18"/>
        </w:rPr>
        <w:t>All automatic equipment to comply with UL325 (USA and Canada).</w:t>
      </w:r>
    </w:p>
    <w:p w14:paraId="6FD19CAF" w14:textId="4FCBFEC8" w:rsidR="00930630" w:rsidRPr="00271624" w:rsidRDefault="00930630" w:rsidP="004C0BAE">
      <w:pPr>
        <w:pStyle w:val="ListParagraph"/>
        <w:numPr>
          <w:ilvl w:val="0"/>
          <w:numId w:val="4"/>
        </w:numPr>
        <w:spacing w:after="0" w:line="240" w:lineRule="auto"/>
        <w:rPr>
          <w:sz w:val="18"/>
          <w:szCs w:val="18"/>
        </w:rPr>
      </w:pPr>
      <w:r w:rsidRPr="00271624">
        <w:rPr>
          <w:sz w:val="18"/>
          <w:szCs w:val="18"/>
        </w:rPr>
        <w:t>All automatic equipment to comply with ANSI A156.10.</w:t>
      </w:r>
    </w:p>
    <w:p w14:paraId="45C08934" w14:textId="77777777" w:rsidR="00A24731" w:rsidRPr="00A24731" w:rsidRDefault="00A24731" w:rsidP="00A24731">
      <w:pPr>
        <w:spacing w:after="0" w:line="240" w:lineRule="auto"/>
        <w:rPr>
          <w:sz w:val="18"/>
          <w:szCs w:val="18"/>
        </w:rPr>
      </w:pPr>
    </w:p>
    <w:p w14:paraId="065C65EA" w14:textId="77777777" w:rsidR="00A24731" w:rsidRPr="00A24731" w:rsidRDefault="00A24731" w:rsidP="00A24731">
      <w:pPr>
        <w:spacing w:after="0" w:line="240" w:lineRule="auto"/>
        <w:rPr>
          <w:b/>
          <w:bCs/>
          <w:sz w:val="18"/>
          <w:szCs w:val="18"/>
        </w:rPr>
      </w:pPr>
      <w:r w:rsidRPr="00A24731">
        <w:rPr>
          <w:b/>
          <w:bCs/>
          <w:sz w:val="18"/>
          <w:szCs w:val="18"/>
        </w:rPr>
        <w:t>1.04 SUBMITTALS</w:t>
      </w:r>
    </w:p>
    <w:p w14:paraId="1FF08747" w14:textId="2B2CDDE0" w:rsidR="00A24731" w:rsidRPr="00271624" w:rsidRDefault="00A24731" w:rsidP="004C0BAE">
      <w:pPr>
        <w:pStyle w:val="ListParagraph"/>
        <w:numPr>
          <w:ilvl w:val="0"/>
          <w:numId w:val="5"/>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4B25F58C" w14:textId="73619786" w:rsidR="00A24731" w:rsidRPr="00271624" w:rsidRDefault="00A24731" w:rsidP="004C0BAE">
      <w:pPr>
        <w:pStyle w:val="ListParagraph"/>
        <w:numPr>
          <w:ilvl w:val="0"/>
          <w:numId w:val="5"/>
        </w:numPr>
        <w:spacing w:after="0" w:line="240" w:lineRule="auto"/>
        <w:rPr>
          <w:sz w:val="18"/>
          <w:szCs w:val="18"/>
        </w:rPr>
      </w:pPr>
      <w:r w:rsidRPr="00A24731">
        <w:rPr>
          <w:sz w:val="18"/>
          <w:szCs w:val="18"/>
        </w:rPr>
        <w:t xml:space="preserve">Shop Drawings: Submit complete elevations, </w:t>
      </w:r>
      <w:proofErr w:type="gramStart"/>
      <w:r w:rsidRPr="00A24731">
        <w:rPr>
          <w:sz w:val="18"/>
          <w:szCs w:val="18"/>
        </w:rPr>
        <w:t>details</w:t>
      </w:r>
      <w:proofErr w:type="gramEnd"/>
      <w:r w:rsidRPr="00A24731">
        <w:rPr>
          <w:sz w:val="18"/>
          <w:szCs w:val="18"/>
        </w:rPr>
        <w:t xml:space="preserve"> and methods of anchorage to location; installation of hardware; size, shape, joints and connections; and details of joining with other construction.</w:t>
      </w:r>
    </w:p>
    <w:p w14:paraId="4DC603A1" w14:textId="735F9BB0" w:rsidR="00A24731" w:rsidRPr="00271624" w:rsidRDefault="00A24731" w:rsidP="004C0BAE">
      <w:pPr>
        <w:pStyle w:val="ListParagraph"/>
        <w:numPr>
          <w:ilvl w:val="0"/>
          <w:numId w:val="5"/>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40861BAB" w14:textId="77777777" w:rsidR="00A24731" w:rsidRPr="00A24731" w:rsidRDefault="00A24731" w:rsidP="004C0BAE">
      <w:pPr>
        <w:pStyle w:val="ListParagraph"/>
        <w:numPr>
          <w:ilvl w:val="0"/>
          <w:numId w:val="5"/>
        </w:numPr>
        <w:spacing w:after="0" w:line="240" w:lineRule="auto"/>
        <w:rPr>
          <w:sz w:val="18"/>
          <w:szCs w:val="18"/>
        </w:rPr>
      </w:pPr>
      <w:r w:rsidRPr="00A24731">
        <w:rPr>
          <w:sz w:val="18"/>
          <w:szCs w:val="18"/>
        </w:rPr>
        <w:t>A copy of appropriate manual shall be provided to owner / contractor upon completion of installation.</w:t>
      </w:r>
    </w:p>
    <w:p w14:paraId="73E04356" w14:textId="77777777" w:rsidR="00A24731" w:rsidRPr="00A24731" w:rsidRDefault="00A24731" w:rsidP="00A24731">
      <w:pPr>
        <w:spacing w:after="0" w:line="240" w:lineRule="auto"/>
        <w:rPr>
          <w:b/>
          <w:bCs/>
          <w:sz w:val="18"/>
          <w:szCs w:val="18"/>
        </w:rPr>
      </w:pPr>
    </w:p>
    <w:p w14:paraId="7D8440B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5B46E4C" w14:textId="77777777" w:rsidR="00A24731" w:rsidRPr="00573178" w:rsidRDefault="00573178" w:rsidP="004C0BAE">
      <w:pPr>
        <w:pStyle w:val="ListParagraph"/>
        <w:numPr>
          <w:ilvl w:val="0"/>
          <w:numId w:val="6"/>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1EB50A9F" w14:textId="77777777" w:rsidR="00A24731" w:rsidRPr="00A24731" w:rsidRDefault="00A24731" w:rsidP="00A24731">
      <w:pPr>
        <w:spacing w:after="0" w:line="240" w:lineRule="auto"/>
        <w:rPr>
          <w:b/>
          <w:bCs/>
          <w:sz w:val="18"/>
          <w:szCs w:val="18"/>
        </w:rPr>
      </w:pPr>
    </w:p>
    <w:p w14:paraId="226548DC"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44984A1" w14:textId="0DD628BE" w:rsidR="00A24731" w:rsidRPr="00271624" w:rsidRDefault="00A24731" w:rsidP="004C0BAE">
      <w:pPr>
        <w:pStyle w:val="ListParagraph"/>
        <w:numPr>
          <w:ilvl w:val="0"/>
          <w:numId w:val="7"/>
        </w:numPr>
        <w:spacing w:after="0" w:line="240" w:lineRule="auto"/>
        <w:rPr>
          <w:sz w:val="18"/>
          <w:szCs w:val="18"/>
        </w:rPr>
      </w:pPr>
      <w:r w:rsidRPr="00573178">
        <w:rPr>
          <w:sz w:val="18"/>
          <w:szCs w:val="18"/>
        </w:rPr>
        <w:t xml:space="preserve">Site Survey: Verify site conditions including, but not limited to the </w:t>
      </w:r>
      <w:proofErr w:type="gramStart"/>
      <w:r w:rsidRPr="00573178">
        <w:rPr>
          <w:sz w:val="18"/>
          <w:szCs w:val="18"/>
        </w:rPr>
        <w:t>following;</w:t>
      </w:r>
      <w:proofErr w:type="gramEnd"/>
      <w:r w:rsidRPr="00573178">
        <w:rPr>
          <w:sz w:val="18"/>
          <w:szCs w:val="18"/>
        </w:rPr>
        <w:t xml:space="preserve"> opening sizes, floor conditions, plumb and level mounting surfaces (substrates shall be of proper dimension and material). </w:t>
      </w:r>
    </w:p>
    <w:p w14:paraId="5371E75C" w14:textId="77777777" w:rsidR="00A24731" w:rsidRPr="00573178" w:rsidRDefault="00A24731" w:rsidP="004C0BAE">
      <w:pPr>
        <w:pStyle w:val="ListParagraph"/>
        <w:numPr>
          <w:ilvl w:val="0"/>
          <w:numId w:val="7"/>
        </w:numPr>
        <w:spacing w:after="0" w:line="240" w:lineRule="auto"/>
        <w:rPr>
          <w:sz w:val="18"/>
          <w:szCs w:val="18"/>
        </w:rPr>
      </w:pPr>
      <w:r w:rsidRPr="00573178">
        <w:rPr>
          <w:sz w:val="18"/>
          <w:szCs w:val="18"/>
        </w:rPr>
        <w:t xml:space="preserve">Coordinate installation with glass, glazing, </w:t>
      </w:r>
      <w:proofErr w:type="gramStart"/>
      <w:r w:rsidRPr="00573178">
        <w:rPr>
          <w:sz w:val="18"/>
          <w:szCs w:val="18"/>
        </w:rPr>
        <w:t>hardware</w:t>
      </w:r>
      <w:proofErr w:type="gramEnd"/>
      <w:r w:rsidRPr="00573178">
        <w:rPr>
          <w:sz w:val="18"/>
          <w:szCs w:val="18"/>
        </w:rPr>
        <w:t xml:space="preserve"> and other trades to avoid construction delays.</w:t>
      </w:r>
    </w:p>
    <w:p w14:paraId="53C58A37" w14:textId="77777777" w:rsidR="00A24731" w:rsidRPr="00A24731" w:rsidRDefault="00A24731" w:rsidP="00A24731">
      <w:pPr>
        <w:spacing w:after="0" w:line="240" w:lineRule="auto"/>
        <w:rPr>
          <w:b/>
          <w:bCs/>
          <w:sz w:val="18"/>
          <w:szCs w:val="18"/>
        </w:rPr>
      </w:pPr>
    </w:p>
    <w:p w14:paraId="1ECE31EA" w14:textId="77777777" w:rsidR="00271624" w:rsidRDefault="00271624">
      <w:pPr>
        <w:rPr>
          <w:b/>
          <w:bCs/>
          <w:sz w:val="18"/>
          <w:szCs w:val="18"/>
        </w:rPr>
      </w:pPr>
      <w:r>
        <w:rPr>
          <w:b/>
          <w:bCs/>
          <w:sz w:val="18"/>
          <w:szCs w:val="18"/>
        </w:rPr>
        <w:br w:type="page"/>
      </w:r>
    </w:p>
    <w:p w14:paraId="5C5438FE" w14:textId="630A5791" w:rsidR="00A24731" w:rsidRPr="00A24731" w:rsidRDefault="00A24731" w:rsidP="00A24731">
      <w:pPr>
        <w:spacing w:after="0" w:line="240" w:lineRule="auto"/>
        <w:rPr>
          <w:b/>
          <w:bCs/>
          <w:sz w:val="18"/>
          <w:szCs w:val="18"/>
        </w:rPr>
      </w:pPr>
      <w:r w:rsidRPr="00A24731">
        <w:rPr>
          <w:b/>
          <w:bCs/>
          <w:sz w:val="18"/>
          <w:szCs w:val="18"/>
        </w:rPr>
        <w:lastRenderedPageBreak/>
        <w:t>1.07 WARRANTY</w:t>
      </w:r>
    </w:p>
    <w:p w14:paraId="261B6063" w14:textId="78A665F3" w:rsidR="00A24731" w:rsidRDefault="00A24731" w:rsidP="004C0BAE">
      <w:pPr>
        <w:pStyle w:val="ListParagraph"/>
        <w:numPr>
          <w:ilvl w:val="0"/>
          <w:numId w:val="8"/>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22A215CA" w14:textId="4D1FDE6D" w:rsidR="00930630" w:rsidRDefault="00930630" w:rsidP="00930630">
      <w:pPr>
        <w:spacing w:after="0" w:line="240" w:lineRule="auto"/>
        <w:rPr>
          <w:sz w:val="18"/>
          <w:szCs w:val="18"/>
        </w:rPr>
      </w:pPr>
    </w:p>
    <w:p w14:paraId="49B9D5A2" w14:textId="592AA106" w:rsidR="00930630" w:rsidRPr="00271624" w:rsidRDefault="00930630" w:rsidP="00930630">
      <w:pPr>
        <w:spacing w:after="0" w:line="240" w:lineRule="auto"/>
        <w:rPr>
          <w:b/>
          <w:bCs/>
          <w:sz w:val="18"/>
          <w:szCs w:val="18"/>
        </w:rPr>
      </w:pPr>
      <w:r w:rsidRPr="00271624">
        <w:rPr>
          <w:b/>
          <w:bCs/>
          <w:sz w:val="18"/>
          <w:szCs w:val="18"/>
        </w:rPr>
        <w:t>1.0</w:t>
      </w:r>
      <w:r w:rsidR="007E0062" w:rsidRPr="00271624">
        <w:rPr>
          <w:b/>
          <w:bCs/>
          <w:sz w:val="18"/>
          <w:szCs w:val="18"/>
        </w:rPr>
        <w:t>8</w:t>
      </w:r>
      <w:r w:rsidRPr="00271624">
        <w:rPr>
          <w:b/>
          <w:bCs/>
          <w:sz w:val="18"/>
          <w:szCs w:val="18"/>
        </w:rPr>
        <w:t xml:space="preserve"> COMPLIANCE</w:t>
      </w:r>
    </w:p>
    <w:p w14:paraId="5AA4CD7E" w14:textId="04F150BD" w:rsidR="00930630" w:rsidRPr="00271624" w:rsidRDefault="00930630" w:rsidP="004C0BAE">
      <w:pPr>
        <w:pStyle w:val="ListParagraph"/>
        <w:numPr>
          <w:ilvl w:val="0"/>
          <w:numId w:val="14"/>
        </w:numPr>
        <w:spacing w:after="0" w:line="240" w:lineRule="auto"/>
        <w:rPr>
          <w:sz w:val="18"/>
          <w:szCs w:val="18"/>
        </w:rPr>
      </w:pPr>
      <w:r w:rsidRPr="00271624">
        <w:rPr>
          <w:sz w:val="18"/>
          <w:szCs w:val="18"/>
        </w:rPr>
        <w:t xml:space="preserve">A completed American Association of Automatic Door Manufacturer (AAADM) compliance form shall be submitted as proof of compliance with ANSI A156.10 Standard for power operated pedestrian doors.  Door(s) shall be </w:t>
      </w:r>
      <w:r w:rsidR="00271624" w:rsidRPr="00271624">
        <w:rPr>
          <w:sz w:val="18"/>
          <w:szCs w:val="18"/>
        </w:rPr>
        <w:t>inspected,</w:t>
      </w:r>
      <w:r w:rsidRPr="00271624">
        <w:rPr>
          <w:sz w:val="18"/>
          <w:szCs w:val="18"/>
        </w:rPr>
        <w:t xml:space="preserve"> and form shall be signed by an AAADM certified inspector prior to placing door(s) in operation.  </w:t>
      </w:r>
    </w:p>
    <w:p w14:paraId="034D6FF7" w14:textId="77777777" w:rsidR="00A24731" w:rsidRPr="00271624" w:rsidRDefault="00A24731" w:rsidP="00A24731">
      <w:pPr>
        <w:spacing w:after="0" w:line="240" w:lineRule="auto"/>
        <w:rPr>
          <w:sz w:val="18"/>
          <w:szCs w:val="18"/>
        </w:rPr>
      </w:pPr>
    </w:p>
    <w:p w14:paraId="4CCCFA79"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EB1C016" w14:textId="77777777" w:rsidR="006904B2" w:rsidRPr="006904B2" w:rsidRDefault="006904B2" w:rsidP="006904B2">
      <w:pPr>
        <w:spacing w:after="0" w:line="240" w:lineRule="auto"/>
        <w:rPr>
          <w:bCs/>
          <w:sz w:val="18"/>
          <w:szCs w:val="18"/>
        </w:rPr>
      </w:pPr>
    </w:p>
    <w:p w14:paraId="3422EB7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3AAF8480" w14:textId="77777777" w:rsidR="006904B2" w:rsidRPr="00AC61B9" w:rsidRDefault="006904B2" w:rsidP="004C0BAE">
      <w:pPr>
        <w:pStyle w:val="ListParagraph"/>
        <w:numPr>
          <w:ilvl w:val="0"/>
          <w:numId w:val="10"/>
        </w:numPr>
        <w:spacing w:after="0" w:line="240" w:lineRule="auto"/>
        <w:rPr>
          <w:sz w:val="18"/>
          <w:szCs w:val="18"/>
        </w:rPr>
      </w:pPr>
      <w:r w:rsidRPr="00AC61B9">
        <w:rPr>
          <w:sz w:val="18"/>
          <w:szCs w:val="18"/>
        </w:rPr>
        <w:t>All door equipment shall be manufactured by:</w:t>
      </w:r>
    </w:p>
    <w:p w14:paraId="7A7B07A6"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CE173BF"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50225DBF"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734FC9"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4FC8C555"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4473C9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1BED8B70" w14:textId="77777777" w:rsidR="006904B2" w:rsidRPr="006904B2" w:rsidRDefault="006904B2" w:rsidP="006904B2">
      <w:pPr>
        <w:spacing w:after="0" w:line="240" w:lineRule="auto"/>
        <w:rPr>
          <w:b/>
          <w:sz w:val="18"/>
          <w:szCs w:val="18"/>
        </w:rPr>
      </w:pPr>
    </w:p>
    <w:p w14:paraId="030AFBD7" w14:textId="6201D34D" w:rsidR="006904B2" w:rsidRPr="006904B2" w:rsidRDefault="006904B2" w:rsidP="006904B2">
      <w:pPr>
        <w:spacing w:after="0" w:line="240" w:lineRule="auto"/>
        <w:rPr>
          <w:b/>
          <w:bCs/>
          <w:sz w:val="18"/>
          <w:szCs w:val="18"/>
        </w:rPr>
      </w:pPr>
      <w:r w:rsidRPr="006904B2">
        <w:rPr>
          <w:b/>
          <w:bCs/>
          <w:sz w:val="18"/>
          <w:szCs w:val="18"/>
        </w:rPr>
        <w:t xml:space="preserve">2.02 </w:t>
      </w:r>
      <w:r w:rsidR="008D4297">
        <w:rPr>
          <w:b/>
          <w:bCs/>
          <w:sz w:val="18"/>
          <w:szCs w:val="18"/>
        </w:rPr>
        <w:t>AUTOMATIC</w:t>
      </w:r>
      <w:r w:rsidRPr="006904B2">
        <w:rPr>
          <w:b/>
          <w:bCs/>
          <w:sz w:val="18"/>
          <w:szCs w:val="18"/>
        </w:rPr>
        <w:t xml:space="preserve"> SLIDING DOOR SYSTEM</w:t>
      </w:r>
    </w:p>
    <w:p w14:paraId="47E459D7" w14:textId="11A1713C" w:rsidR="005B479D" w:rsidRDefault="005B479D" w:rsidP="004C0BAE">
      <w:pPr>
        <w:pStyle w:val="ListParagraph"/>
        <w:numPr>
          <w:ilvl w:val="0"/>
          <w:numId w:val="9"/>
        </w:numPr>
        <w:spacing w:after="0" w:line="240" w:lineRule="auto"/>
        <w:rPr>
          <w:sz w:val="18"/>
          <w:szCs w:val="18"/>
        </w:rPr>
      </w:pPr>
      <w:r>
        <w:rPr>
          <w:sz w:val="18"/>
          <w:szCs w:val="18"/>
        </w:rPr>
        <w:t xml:space="preserve">Model: </w:t>
      </w:r>
      <w:r w:rsidRPr="005B479D">
        <w:rPr>
          <w:sz w:val="18"/>
          <w:szCs w:val="18"/>
        </w:rPr>
        <w:t>NABCO GT1175 Sliding Door System</w:t>
      </w:r>
    </w:p>
    <w:p w14:paraId="53577168" w14:textId="031B42F5" w:rsidR="00930630" w:rsidRDefault="006904B2" w:rsidP="004C0BAE">
      <w:pPr>
        <w:pStyle w:val="ListParagraph"/>
        <w:numPr>
          <w:ilvl w:val="0"/>
          <w:numId w:val="9"/>
        </w:numPr>
        <w:spacing w:after="0" w:line="240" w:lineRule="auto"/>
        <w:rPr>
          <w:sz w:val="18"/>
          <w:szCs w:val="18"/>
        </w:rPr>
      </w:pPr>
      <w:r w:rsidRPr="00AC61B9">
        <w:rPr>
          <w:sz w:val="18"/>
          <w:szCs w:val="18"/>
        </w:rPr>
        <w:t xml:space="preserve">Mode of operation: </w:t>
      </w:r>
    </w:p>
    <w:p w14:paraId="6BB17BDE" w14:textId="4AB9009C" w:rsidR="006904B2" w:rsidRPr="005B479D" w:rsidRDefault="00930630" w:rsidP="004C0BAE">
      <w:pPr>
        <w:pStyle w:val="ListParagraph"/>
        <w:numPr>
          <w:ilvl w:val="1"/>
          <w:numId w:val="17"/>
        </w:numPr>
        <w:spacing w:after="0" w:line="240" w:lineRule="auto"/>
        <w:rPr>
          <w:sz w:val="18"/>
          <w:szCs w:val="18"/>
        </w:rPr>
      </w:pPr>
      <w:r w:rsidRPr="005B479D">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w:t>
      </w:r>
      <w:r w:rsidR="004C0BAE">
        <w:rPr>
          <w:sz w:val="18"/>
          <w:szCs w:val="18"/>
        </w:rPr>
        <w:t xml:space="preserve"> </w:t>
      </w:r>
      <w:r w:rsidRPr="005B479D">
        <w:rPr>
          <w:sz w:val="18"/>
          <w:szCs w:val="18"/>
        </w:rPr>
        <w:t>A reinforced timing belt shall be used to convert rotating motion from the operator sprocket into horizontal motion of the door.</w:t>
      </w:r>
    </w:p>
    <w:p w14:paraId="12E9DC40" w14:textId="77777777" w:rsidR="006904B2" w:rsidRPr="006904B2" w:rsidRDefault="006904B2" w:rsidP="006904B2">
      <w:pPr>
        <w:spacing w:after="0" w:line="240" w:lineRule="auto"/>
        <w:rPr>
          <w:sz w:val="18"/>
          <w:szCs w:val="18"/>
        </w:rPr>
      </w:pPr>
    </w:p>
    <w:p w14:paraId="30B34C9B" w14:textId="77777777" w:rsidR="006904B2" w:rsidRPr="00AC61B9" w:rsidRDefault="006904B2" w:rsidP="004C0BAE">
      <w:pPr>
        <w:pStyle w:val="ListParagraph"/>
        <w:numPr>
          <w:ilvl w:val="0"/>
          <w:numId w:val="9"/>
        </w:numPr>
        <w:spacing w:after="0" w:line="240" w:lineRule="auto"/>
        <w:rPr>
          <w:sz w:val="18"/>
          <w:szCs w:val="18"/>
        </w:rPr>
      </w:pPr>
      <w:r w:rsidRPr="00AC61B9">
        <w:rPr>
          <w:sz w:val="18"/>
          <w:szCs w:val="18"/>
        </w:rPr>
        <w:t xml:space="preserve">Types / Configurations: </w:t>
      </w:r>
    </w:p>
    <w:p w14:paraId="698EA97A" w14:textId="745078E7" w:rsidR="006904B2" w:rsidRPr="004C0BAE" w:rsidRDefault="004C0BAE" w:rsidP="004C0BAE">
      <w:pPr>
        <w:numPr>
          <w:ilvl w:val="1"/>
          <w:numId w:val="18"/>
        </w:numPr>
        <w:spacing w:after="0" w:line="240" w:lineRule="auto"/>
        <w:rPr>
          <w:sz w:val="18"/>
          <w:szCs w:val="18"/>
        </w:rPr>
      </w:pPr>
      <w:r w:rsidRPr="004C0BAE">
        <w:rPr>
          <w:sz w:val="18"/>
          <w:szCs w:val="18"/>
        </w:rPr>
        <w:t>Single FSL</w:t>
      </w:r>
    </w:p>
    <w:p w14:paraId="4E3B34C5" w14:textId="1AD92421" w:rsidR="004C0BAE" w:rsidRPr="004C0BAE" w:rsidRDefault="004C0BAE" w:rsidP="004C0BAE">
      <w:pPr>
        <w:numPr>
          <w:ilvl w:val="1"/>
          <w:numId w:val="18"/>
        </w:numPr>
        <w:spacing w:after="0" w:line="240" w:lineRule="auto"/>
        <w:rPr>
          <w:sz w:val="18"/>
          <w:szCs w:val="18"/>
        </w:rPr>
      </w:pPr>
      <w:r w:rsidRPr="004C0BAE">
        <w:rPr>
          <w:sz w:val="18"/>
          <w:szCs w:val="18"/>
        </w:rPr>
        <w:t>Single FBO</w:t>
      </w:r>
    </w:p>
    <w:p w14:paraId="174BC7C7" w14:textId="53970EB3" w:rsidR="004C0BAE" w:rsidRPr="004C0BAE" w:rsidRDefault="004C0BAE" w:rsidP="004C0BAE">
      <w:pPr>
        <w:numPr>
          <w:ilvl w:val="1"/>
          <w:numId w:val="18"/>
        </w:numPr>
        <w:spacing w:after="0" w:line="240" w:lineRule="auto"/>
        <w:rPr>
          <w:sz w:val="18"/>
          <w:szCs w:val="18"/>
        </w:rPr>
      </w:pPr>
      <w:r w:rsidRPr="004C0BAE">
        <w:rPr>
          <w:sz w:val="18"/>
          <w:szCs w:val="18"/>
        </w:rPr>
        <w:t>Bi-part FSL</w:t>
      </w:r>
    </w:p>
    <w:p w14:paraId="651BC064" w14:textId="6995BBD6" w:rsidR="004C0BAE" w:rsidRPr="004C0BAE" w:rsidRDefault="004C0BAE" w:rsidP="004C0BAE">
      <w:pPr>
        <w:numPr>
          <w:ilvl w:val="1"/>
          <w:numId w:val="18"/>
        </w:numPr>
        <w:spacing w:after="0" w:line="240" w:lineRule="auto"/>
        <w:rPr>
          <w:sz w:val="18"/>
          <w:szCs w:val="18"/>
        </w:rPr>
      </w:pPr>
      <w:r w:rsidRPr="004C0BAE">
        <w:rPr>
          <w:sz w:val="18"/>
          <w:szCs w:val="18"/>
        </w:rPr>
        <w:t>Bi-part FBO</w:t>
      </w:r>
    </w:p>
    <w:p w14:paraId="21089EFD" w14:textId="77777777" w:rsidR="006904B2" w:rsidRPr="006904B2" w:rsidRDefault="006904B2" w:rsidP="00AC61B9">
      <w:pPr>
        <w:spacing w:after="0" w:line="240" w:lineRule="auto"/>
        <w:ind w:firstLine="1440"/>
        <w:rPr>
          <w:sz w:val="18"/>
          <w:szCs w:val="18"/>
        </w:rPr>
      </w:pPr>
    </w:p>
    <w:p w14:paraId="62C81870" w14:textId="77777777" w:rsidR="006904B2" w:rsidRPr="00AC61B9" w:rsidRDefault="006904B2" w:rsidP="004C0BAE">
      <w:pPr>
        <w:pStyle w:val="ListParagraph"/>
        <w:numPr>
          <w:ilvl w:val="0"/>
          <w:numId w:val="9"/>
        </w:numPr>
        <w:spacing w:after="0" w:line="240" w:lineRule="auto"/>
        <w:rPr>
          <w:sz w:val="18"/>
          <w:szCs w:val="18"/>
        </w:rPr>
      </w:pPr>
      <w:r w:rsidRPr="00AC61B9">
        <w:rPr>
          <w:sz w:val="18"/>
          <w:szCs w:val="18"/>
        </w:rPr>
        <w:t>Product Components:</w:t>
      </w:r>
    </w:p>
    <w:p w14:paraId="432CA280" w14:textId="7F044733" w:rsidR="00060821" w:rsidRPr="004C0BAE" w:rsidRDefault="00060821" w:rsidP="004C0BAE">
      <w:pPr>
        <w:numPr>
          <w:ilvl w:val="0"/>
          <w:numId w:val="19"/>
        </w:numPr>
        <w:spacing w:after="0" w:line="240" w:lineRule="auto"/>
        <w:rPr>
          <w:sz w:val="18"/>
          <w:szCs w:val="18"/>
        </w:rPr>
      </w:pPr>
      <w:r w:rsidRPr="004C0BAE">
        <w:rPr>
          <w:sz w:val="18"/>
          <w:szCs w:val="18"/>
        </w:rPr>
        <w:t xml:space="preserve">Aluminum doors, </w:t>
      </w:r>
      <w:proofErr w:type="spellStart"/>
      <w:r w:rsidRPr="004C0BAE">
        <w:rPr>
          <w:sz w:val="18"/>
          <w:szCs w:val="18"/>
        </w:rPr>
        <w:t>sidelites</w:t>
      </w:r>
      <w:proofErr w:type="spellEnd"/>
      <w:r w:rsidRPr="004C0BAE">
        <w:rPr>
          <w:sz w:val="18"/>
          <w:szCs w:val="18"/>
        </w:rPr>
        <w:t>, operator housing and frame.</w:t>
      </w:r>
    </w:p>
    <w:p w14:paraId="066E50CD" w14:textId="79D74EFF" w:rsidR="0017066A" w:rsidRPr="004C0BAE" w:rsidRDefault="0017066A" w:rsidP="004C0BAE">
      <w:pPr>
        <w:numPr>
          <w:ilvl w:val="1"/>
          <w:numId w:val="20"/>
        </w:numPr>
        <w:spacing w:after="0" w:line="240" w:lineRule="auto"/>
        <w:rPr>
          <w:sz w:val="18"/>
          <w:szCs w:val="18"/>
        </w:rPr>
      </w:pPr>
      <w:r w:rsidRPr="004C0BAE">
        <w:rPr>
          <w:sz w:val="18"/>
          <w:szCs w:val="18"/>
        </w:rPr>
        <w:t xml:space="preserve">Door panel(s) and </w:t>
      </w:r>
      <w:proofErr w:type="spellStart"/>
      <w:r w:rsidRPr="004C0BAE">
        <w:rPr>
          <w:sz w:val="18"/>
          <w:szCs w:val="18"/>
        </w:rPr>
        <w:t>sidelite</w:t>
      </w:r>
      <w:proofErr w:type="spellEnd"/>
      <w:r w:rsidRPr="004C0BAE">
        <w:rPr>
          <w:sz w:val="18"/>
          <w:szCs w:val="18"/>
        </w:rPr>
        <w:t>(s) panel shall be factory assembled with 3/8"-16 threaded tie rods spanning full length of top and bottom rails.  Snap-in glass stop with integral extruded vinyl standoff to accommodate glass flexing.  A horizontal muntin bar to provide glass protection. Available in narrow stile 2-1/8” (51mm) or optional medium stile 4” (102mm).</w:t>
      </w:r>
      <w:r w:rsidRPr="004C0BAE">
        <w:rPr>
          <w:sz w:val="18"/>
          <w:szCs w:val="18"/>
        </w:rPr>
        <w:tab/>
      </w:r>
      <w:r w:rsidRPr="004C0BAE">
        <w:rPr>
          <w:sz w:val="18"/>
          <w:szCs w:val="18"/>
        </w:rPr>
        <w:tab/>
      </w:r>
    </w:p>
    <w:p w14:paraId="19D66755" w14:textId="627F641E" w:rsidR="0017066A" w:rsidRPr="004C0BAE" w:rsidRDefault="0017066A" w:rsidP="004C0BAE">
      <w:pPr>
        <w:numPr>
          <w:ilvl w:val="1"/>
          <w:numId w:val="20"/>
        </w:numPr>
        <w:spacing w:after="0" w:line="240" w:lineRule="auto"/>
        <w:rPr>
          <w:sz w:val="18"/>
          <w:szCs w:val="18"/>
        </w:rPr>
      </w:pPr>
      <w:r w:rsidRPr="004C0BAE">
        <w:rPr>
          <w:sz w:val="18"/>
          <w:szCs w:val="18"/>
        </w:rPr>
        <w:t xml:space="preserve">Operator housing section shall be </w:t>
      </w:r>
      <w:r w:rsidR="004C0BAE" w:rsidRPr="004C0BAE">
        <w:rPr>
          <w:sz w:val="18"/>
          <w:szCs w:val="18"/>
        </w:rPr>
        <w:t>two-piece</w:t>
      </w:r>
      <w:r w:rsidRPr="004C0BAE">
        <w:rPr>
          <w:sz w:val="18"/>
          <w:szCs w:val="18"/>
        </w:rPr>
        <w:t xml:space="preserve"> construction 6-1/2” (165mm) by 7-1/2” (191mm) extrusion with end caps.  All header sections shall have a minimum thickness of 0.140" (4mm) and shall be fabricated of 6063-T5 aluminum alloy.</w:t>
      </w:r>
    </w:p>
    <w:p w14:paraId="263D4507" w14:textId="70101C86" w:rsidR="0017066A" w:rsidRPr="004C0BAE" w:rsidRDefault="0017066A" w:rsidP="004C0BAE">
      <w:pPr>
        <w:numPr>
          <w:ilvl w:val="1"/>
          <w:numId w:val="20"/>
        </w:numPr>
        <w:spacing w:after="0" w:line="240" w:lineRule="auto"/>
        <w:rPr>
          <w:sz w:val="18"/>
          <w:szCs w:val="18"/>
        </w:rPr>
      </w:pPr>
      <w:r w:rsidRPr="004C0BAE">
        <w:rPr>
          <w:sz w:val="18"/>
          <w:szCs w:val="18"/>
        </w:rPr>
        <w:t>Sidelite configuration shall be fixed, full breakaway or pocket type.</w:t>
      </w:r>
    </w:p>
    <w:p w14:paraId="36F47A5A" w14:textId="354D0F68" w:rsidR="0017066A" w:rsidRPr="004C0BAE" w:rsidRDefault="0017066A" w:rsidP="004C0BAE">
      <w:pPr>
        <w:numPr>
          <w:ilvl w:val="1"/>
          <w:numId w:val="20"/>
        </w:numPr>
        <w:spacing w:after="0" w:line="240" w:lineRule="auto"/>
        <w:rPr>
          <w:sz w:val="18"/>
          <w:szCs w:val="18"/>
        </w:rPr>
      </w:pPr>
      <w:r w:rsidRPr="004C0BAE">
        <w:rPr>
          <w:sz w:val="18"/>
          <w:szCs w:val="18"/>
        </w:rPr>
        <w:t>Finish:  Aluminum shall have a standard finish of AA-M12-C22-A31 (204R1, clear) or AA-M12-C22-A44 (dark bronze).  Black and special finishes available upon request.</w:t>
      </w:r>
    </w:p>
    <w:p w14:paraId="622C6E74" w14:textId="102A728D" w:rsidR="003A2E04" w:rsidRPr="004C0BAE" w:rsidRDefault="0017066A" w:rsidP="004C0BAE">
      <w:pPr>
        <w:numPr>
          <w:ilvl w:val="1"/>
          <w:numId w:val="20"/>
        </w:numPr>
        <w:spacing w:after="0" w:line="240" w:lineRule="auto"/>
        <w:rPr>
          <w:sz w:val="18"/>
          <w:szCs w:val="18"/>
        </w:rPr>
      </w:pPr>
      <w:r w:rsidRPr="004C0BAE">
        <w:rPr>
          <w:sz w:val="18"/>
          <w:szCs w:val="18"/>
        </w:rPr>
        <w:t>Vertical jambs shall be of 1-3/4” (44mm) by 4-1/2” (114mm) extruded aluminum tubes.  1-3/4" (44mm) by 6-3/8" (162mm) for pocket type units. Optional framing available.</w:t>
      </w:r>
    </w:p>
    <w:p w14:paraId="2262E14B" w14:textId="477953FA" w:rsidR="00060821" w:rsidRPr="004C0BAE" w:rsidRDefault="00060821" w:rsidP="004C0BAE">
      <w:pPr>
        <w:numPr>
          <w:ilvl w:val="0"/>
          <w:numId w:val="19"/>
        </w:numPr>
        <w:spacing w:after="0" w:line="240" w:lineRule="auto"/>
        <w:rPr>
          <w:sz w:val="18"/>
          <w:szCs w:val="18"/>
        </w:rPr>
      </w:pPr>
      <w:r w:rsidRPr="004C0BAE">
        <w:rPr>
          <w:sz w:val="18"/>
          <w:szCs w:val="18"/>
        </w:rPr>
        <w:t>Rollers-support, anti-</w:t>
      </w:r>
      <w:proofErr w:type="gramStart"/>
      <w:r w:rsidRPr="004C0BAE">
        <w:rPr>
          <w:sz w:val="18"/>
          <w:szCs w:val="18"/>
        </w:rPr>
        <w:t>riser</w:t>
      </w:r>
      <w:proofErr w:type="gramEnd"/>
      <w:r w:rsidRPr="004C0BAE">
        <w:rPr>
          <w:sz w:val="18"/>
          <w:szCs w:val="18"/>
        </w:rPr>
        <w:t xml:space="preserve"> and guide.</w:t>
      </w:r>
    </w:p>
    <w:p w14:paraId="21B79521" w14:textId="590D41EB" w:rsidR="0070217D" w:rsidRPr="004C0BAE" w:rsidRDefault="0070217D" w:rsidP="004C0BAE">
      <w:pPr>
        <w:numPr>
          <w:ilvl w:val="1"/>
          <w:numId w:val="21"/>
        </w:numPr>
        <w:spacing w:after="0" w:line="240" w:lineRule="auto"/>
        <w:rPr>
          <w:sz w:val="18"/>
          <w:szCs w:val="18"/>
        </w:rPr>
      </w:pPr>
      <w:r w:rsidRPr="65CC1ACA">
        <w:rPr>
          <w:sz w:val="18"/>
          <w:szCs w:val="18"/>
        </w:rPr>
        <w:t>The door assembly shall ride on two steel, urethane coated support rollers incorporating lubricated sealed ball bearings.  The door shall be held on the track by means of two 2-1/2" (64mm) anti-riser rollers.  Lateral adjustment of the door assembly shall provide positive sealing at door edges.  Door height shall be adjustable by 9/32" (7mm).</w:t>
      </w:r>
    </w:p>
    <w:p w14:paraId="3E77DA64" w14:textId="776A3D1F" w:rsidR="0070217D" w:rsidRPr="004C0BAE" w:rsidRDefault="0070217D" w:rsidP="004C0BAE">
      <w:pPr>
        <w:numPr>
          <w:ilvl w:val="1"/>
          <w:numId w:val="21"/>
        </w:numPr>
        <w:spacing w:after="0" w:line="240" w:lineRule="auto"/>
        <w:rPr>
          <w:sz w:val="18"/>
          <w:szCs w:val="18"/>
        </w:rPr>
      </w:pPr>
      <w:r w:rsidRPr="004C0BAE">
        <w:rPr>
          <w:sz w:val="18"/>
          <w:szCs w:val="18"/>
        </w:rPr>
        <w:t>Fixed Sidelite Units - Each door shall include one guide assembly incorporating double rollers with sleeve bushings.  Guide assembly shall be attached to the door with 10 gage (3mm) thick-formed guide bracket.  All steel brackets and fittings shall be plated for corrosion resistance.</w:t>
      </w:r>
    </w:p>
    <w:p w14:paraId="149785F9" w14:textId="7F637EF4" w:rsidR="0017066A" w:rsidRPr="004C0BAE" w:rsidRDefault="0070217D" w:rsidP="004C0BAE">
      <w:pPr>
        <w:numPr>
          <w:ilvl w:val="1"/>
          <w:numId w:val="21"/>
        </w:numPr>
        <w:spacing w:after="0" w:line="240" w:lineRule="auto"/>
        <w:rPr>
          <w:sz w:val="18"/>
          <w:szCs w:val="18"/>
        </w:rPr>
      </w:pPr>
      <w:r w:rsidRPr="004C0BAE">
        <w:rPr>
          <w:sz w:val="18"/>
          <w:szCs w:val="18"/>
        </w:rPr>
        <w:lastRenderedPageBreak/>
        <w:t>Full Open Units - Each door shall include one guide assembly incorporating one roller and guide piston riding in a surface or recessed floor track assembly.</w:t>
      </w:r>
    </w:p>
    <w:p w14:paraId="4669B716" w14:textId="270A60CF" w:rsidR="00060821" w:rsidRPr="004C0BAE" w:rsidRDefault="00060821" w:rsidP="004C0BAE">
      <w:pPr>
        <w:numPr>
          <w:ilvl w:val="0"/>
          <w:numId w:val="19"/>
        </w:numPr>
        <w:spacing w:after="0" w:line="240" w:lineRule="auto"/>
        <w:rPr>
          <w:sz w:val="18"/>
          <w:szCs w:val="18"/>
        </w:rPr>
      </w:pPr>
      <w:r w:rsidRPr="004C0BAE">
        <w:rPr>
          <w:sz w:val="18"/>
          <w:szCs w:val="18"/>
        </w:rPr>
        <w:t>Door carrier hanger assembly, breakaway latch, limiting arm and door lock.</w:t>
      </w:r>
    </w:p>
    <w:p w14:paraId="367D2D8C" w14:textId="062E147F" w:rsidR="00F03A5D" w:rsidRPr="004C0BAE" w:rsidRDefault="00F03A5D" w:rsidP="004C0BAE">
      <w:pPr>
        <w:numPr>
          <w:ilvl w:val="1"/>
          <w:numId w:val="22"/>
        </w:numPr>
        <w:spacing w:after="0" w:line="240" w:lineRule="auto"/>
        <w:rPr>
          <w:sz w:val="18"/>
          <w:szCs w:val="18"/>
        </w:rPr>
      </w:pPr>
      <w:r w:rsidRPr="004C0BAE">
        <w:rPr>
          <w:sz w:val="18"/>
          <w:szCs w:val="18"/>
        </w:rPr>
        <w:t>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and ANSI A156.10.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lbs</w:t>
      </w:r>
      <w:r w:rsidR="004C0BAE">
        <w:rPr>
          <w:sz w:val="18"/>
          <w:szCs w:val="18"/>
        </w:rPr>
        <w:t>.</w:t>
      </w:r>
      <w:r w:rsidRPr="004C0BAE">
        <w:rPr>
          <w:sz w:val="18"/>
          <w:szCs w:val="18"/>
        </w:rPr>
        <w:t xml:space="preserve"> (22N to 222N) to meet local building code requirements but will be factory set at 50 lbs</w:t>
      </w:r>
      <w:r w:rsidR="004C0BAE">
        <w:rPr>
          <w:sz w:val="18"/>
          <w:szCs w:val="18"/>
        </w:rPr>
        <w:t>.</w:t>
      </w:r>
      <w:r w:rsidRPr="004C0BAE">
        <w:rPr>
          <w:sz w:val="18"/>
          <w:szCs w:val="18"/>
        </w:rPr>
        <w:t xml:space="preserve"> (222N) maximum.</w:t>
      </w:r>
    </w:p>
    <w:p w14:paraId="4181FCAA" w14:textId="7FBC8AD3" w:rsidR="00F03A5D" w:rsidRPr="004C0BAE" w:rsidRDefault="00F03A5D" w:rsidP="004C0BAE">
      <w:pPr>
        <w:numPr>
          <w:ilvl w:val="1"/>
          <w:numId w:val="22"/>
        </w:numPr>
        <w:spacing w:after="0" w:line="240" w:lineRule="auto"/>
        <w:rPr>
          <w:sz w:val="18"/>
          <w:szCs w:val="18"/>
        </w:rPr>
      </w:pPr>
      <w:r w:rsidRPr="004C0BAE">
        <w:rPr>
          <w:sz w:val="18"/>
          <w:szCs w:val="18"/>
        </w:rPr>
        <w:t>Door assembly shall have a limiting arm to control the door as it swings in the direction of egress.</w:t>
      </w:r>
    </w:p>
    <w:p w14:paraId="5430BCF0" w14:textId="3238BDE7" w:rsidR="0070217D" w:rsidRPr="004C0BAE" w:rsidRDefault="00F03A5D" w:rsidP="004C0BAE">
      <w:pPr>
        <w:numPr>
          <w:ilvl w:val="1"/>
          <w:numId w:val="22"/>
        </w:numPr>
        <w:spacing w:after="0" w:line="240" w:lineRule="auto"/>
        <w:rPr>
          <w:sz w:val="18"/>
          <w:szCs w:val="18"/>
        </w:rPr>
      </w:pPr>
      <w:r w:rsidRPr="004C0BAE">
        <w:rPr>
          <w:sz w:val="18"/>
          <w:szCs w:val="18"/>
        </w:rPr>
        <w:t>The active door will incorporate a two-point lock securing the lead stiles and door carrier hanger assembly.  In the case of a single slider, the door is secured at the jamb and door carrier hanger assembly.  The lock assembly will incorporate a key cylinder on the exterior and a thumb turn on the interior in accordance with NFPA 101.  Optional three point locking available.</w:t>
      </w:r>
    </w:p>
    <w:p w14:paraId="60A1B3B6" w14:textId="45DA1E82" w:rsidR="00060821" w:rsidRPr="004C0BAE" w:rsidRDefault="00060821" w:rsidP="004C0BAE">
      <w:pPr>
        <w:numPr>
          <w:ilvl w:val="0"/>
          <w:numId w:val="19"/>
        </w:numPr>
        <w:spacing w:after="0" w:line="240" w:lineRule="auto"/>
        <w:rPr>
          <w:sz w:val="18"/>
          <w:szCs w:val="18"/>
        </w:rPr>
      </w:pPr>
      <w:r w:rsidRPr="004C0BAE">
        <w:rPr>
          <w:sz w:val="18"/>
          <w:szCs w:val="18"/>
        </w:rPr>
        <w:t>Air infiltration and intrusion protection equipment.</w:t>
      </w:r>
    </w:p>
    <w:p w14:paraId="2BEBE9E7" w14:textId="28FA726F" w:rsidR="006868FB" w:rsidRPr="004C0BAE" w:rsidRDefault="006868FB" w:rsidP="004C0BAE">
      <w:pPr>
        <w:numPr>
          <w:ilvl w:val="1"/>
          <w:numId w:val="23"/>
        </w:numPr>
        <w:spacing w:after="0" w:line="240" w:lineRule="auto"/>
        <w:rPr>
          <w:sz w:val="18"/>
          <w:szCs w:val="18"/>
        </w:rPr>
      </w:pPr>
      <w:r w:rsidRPr="004C0BAE">
        <w:rPr>
          <w:sz w:val="18"/>
          <w:szCs w:val="18"/>
        </w:rPr>
        <w:t>Double pile weather-stripping on the lead edge of the sliding door(s) .36" thick (9mm) including the area of the lock.</w:t>
      </w:r>
    </w:p>
    <w:p w14:paraId="04A1B80B" w14:textId="79ACD100" w:rsidR="006868FB" w:rsidRPr="004C0BAE" w:rsidRDefault="006868FB" w:rsidP="004C0BAE">
      <w:pPr>
        <w:numPr>
          <w:ilvl w:val="1"/>
          <w:numId w:val="23"/>
        </w:numPr>
        <w:spacing w:after="0" w:line="240" w:lineRule="auto"/>
        <w:rPr>
          <w:sz w:val="18"/>
          <w:szCs w:val="18"/>
        </w:rPr>
      </w:pPr>
      <w:r w:rsidRPr="004C0BAE">
        <w:rPr>
          <w:sz w:val="18"/>
          <w:szCs w:val="18"/>
        </w:rPr>
        <w:t xml:space="preserve">11/16" (17mm) wide nylon brush weather-stripping on the vertical stile of both the sliding door panel(s) and </w:t>
      </w:r>
      <w:proofErr w:type="spellStart"/>
      <w:r w:rsidRPr="004C0BAE">
        <w:rPr>
          <w:sz w:val="18"/>
          <w:szCs w:val="18"/>
        </w:rPr>
        <w:t>sidelite</w:t>
      </w:r>
      <w:proofErr w:type="spellEnd"/>
      <w:r w:rsidRPr="004C0BAE">
        <w:rPr>
          <w:sz w:val="18"/>
          <w:szCs w:val="18"/>
        </w:rPr>
        <w:t>(s) panels</w:t>
      </w:r>
    </w:p>
    <w:p w14:paraId="5BD14807" w14:textId="6E6F850E" w:rsidR="00F03A5D" w:rsidRPr="004C0BAE" w:rsidRDefault="006868FB" w:rsidP="004C0BAE">
      <w:pPr>
        <w:numPr>
          <w:ilvl w:val="1"/>
          <w:numId w:val="23"/>
        </w:numPr>
        <w:spacing w:after="0" w:line="240" w:lineRule="auto"/>
        <w:rPr>
          <w:sz w:val="18"/>
          <w:szCs w:val="18"/>
        </w:rPr>
      </w:pPr>
      <w:r w:rsidRPr="004C0BAE">
        <w:rPr>
          <w:sz w:val="18"/>
          <w:szCs w:val="18"/>
        </w:rPr>
        <w:t>11/16" (17mm) wide nylon brush weather-stripping mounted on door bottom.</w:t>
      </w:r>
    </w:p>
    <w:p w14:paraId="36783C76" w14:textId="0E46373C" w:rsidR="00060821" w:rsidRPr="004C0BAE" w:rsidRDefault="00060821" w:rsidP="004C0BAE">
      <w:pPr>
        <w:numPr>
          <w:ilvl w:val="0"/>
          <w:numId w:val="19"/>
        </w:numPr>
        <w:spacing w:after="0" w:line="240" w:lineRule="auto"/>
        <w:rPr>
          <w:sz w:val="18"/>
          <w:szCs w:val="18"/>
        </w:rPr>
      </w:pPr>
      <w:r w:rsidRPr="004C0BAE">
        <w:rPr>
          <w:sz w:val="18"/>
          <w:szCs w:val="18"/>
        </w:rPr>
        <w:t>Nabco power open/close operator with microcomputer control.</w:t>
      </w:r>
    </w:p>
    <w:p w14:paraId="15C63B64" w14:textId="329F5C83" w:rsidR="00366325" w:rsidRPr="004C0BAE" w:rsidRDefault="00366325" w:rsidP="004C0BAE">
      <w:pPr>
        <w:numPr>
          <w:ilvl w:val="1"/>
          <w:numId w:val="24"/>
        </w:numPr>
        <w:spacing w:after="0" w:line="240" w:lineRule="auto"/>
        <w:rPr>
          <w:sz w:val="18"/>
          <w:szCs w:val="18"/>
        </w:rPr>
      </w:pPr>
      <w:r w:rsidRPr="2414A00D">
        <w:rPr>
          <w:sz w:val="18"/>
          <w:szCs w:val="18"/>
        </w:rPr>
        <w:t xml:space="preserve">Nabco </w:t>
      </w:r>
      <w:r w:rsidR="00820A98" w:rsidRPr="2414A00D">
        <w:rPr>
          <w:sz w:val="18"/>
          <w:szCs w:val="18"/>
        </w:rPr>
        <w:t xml:space="preserve">VS-150 </w:t>
      </w:r>
      <w:r w:rsidR="00A33A07" w:rsidRPr="2414A00D">
        <w:rPr>
          <w:sz w:val="18"/>
          <w:szCs w:val="18"/>
        </w:rPr>
        <w:t xml:space="preserve">High Voltage Brushless </w:t>
      </w:r>
      <w:r w:rsidR="00D55EB2" w:rsidRPr="2414A00D">
        <w:rPr>
          <w:sz w:val="18"/>
          <w:szCs w:val="18"/>
        </w:rPr>
        <w:t>Motor/</w:t>
      </w:r>
      <w:r w:rsidRPr="2414A00D">
        <w:rPr>
          <w:sz w:val="18"/>
          <w:szCs w:val="18"/>
        </w:rPr>
        <w:t xml:space="preserve">Operator: Completely assembled and sealed unit which shall include gear-driven transmission, and bearings, all located in cast aluminum housing and filled with special lubricant for extreme temperature conditions. Attached to transmission system </w:t>
      </w:r>
      <w:r w:rsidR="003F33E3" w:rsidRPr="2414A00D">
        <w:rPr>
          <w:sz w:val="18"/>
          <w:szCs w:val="18"/>
        </w:rPr>
        <w:t xml:space="preserve">with sealed ball bearings </w:t>
      </w:r>
      <w:r w:rsidRPr="2414A00D">
        <w:rPr>
          <w:sz w:val="18"/>
          <w:szCs w:val="18"/>
        </w:rPr>
        <w:t xml:space="preserve">shall be a </w:t>
      </w:r>
      <w:r w:rsidR="001A5670" w:rsidRPr="2414A00D">
        <w:rPr>
          <w:sz w:val="18"/>
          <w:szCs w:val="18"/>
        </w:rPr>
        <w:t xml:space="preserve">1/4 </w:t>
      </w:r>
      <w:r w:rsidR="003D6C28">
        <w:rPr>
          <w:sz w:val="18"/>
          <w:szCs w:val="18"/>
        </w:rPr>
        <w:t>p</w:t>
      </w:r>
      <w:r w:rsidR="001A5670" w:rsidRPr="2414A00D">
        <w:rPr>
          <w:sz w:val="18"/>
          <w:szCs w:val="18"/>
        </w:rPr>
        <w:t xml:space="preserve">eak HP </w:t>
      </w:r>
      <w:r w:rsidR="00A970E7" w:rsidRPr="2414A00D">
        <w:rPr>
          <w:sz w:val="18"/>
          <w:szCs w:val="18"/>
        </w:rPr>
        <w:t>high voltage b</w:t>
      </w:r>
      <w:r w:rsidRPr="2414A00D">
        <w:rPr>
          <w:sz w:val="18"/>
          <w:szCs w:val="18"/>
        </w:rPr>
        <w:t>rushles</w:t>
      </w:r>
      <w:r w:rsidR="00272CBF" w:rsidRPr="2414A00D">
        <w:rPr>
          <w:sz w:val="18"/>
          <w:szCs w:val="18"/>
        </w:rPr>
        <w:t>s</w:t>
      </w:r>
      <w:r w:rsidRPr="2414A00D">
        <w:rPr>
          <w:sz w:val="18"/>
          <w:szCs w:val="18"/>
        </w:rPr>
        <w:t xml:space="preserve"> motor </w:t>
      </w:r>
      <w:r w:rsidR="003F33E3" w:rsidRPr="2414A00D">
        <w:rPr>
          <w:sz w:val="18"/>
          <w:szCs w:val="18"/>
        </w:rPr>
        <w:t xml:space="preserve">for </w:t>
      </w:r>
      <w:r w:rsidR="00E24BA8" w:rsidRPr="2414A00D">
        <w:rPr>
          <w:sz w:val="18"/>
          <w:szCs w:val="18"/>
        </w:rPr>
        <w:t>maintenance free</w:t>
      </w:r>
      <w:r w:rsidR="008D4005" w:rsidRPr="2414A00D">
        <w:rPr>
          <w:sz w:val="18"/>
          <w:szCs w:val="18"/>
        </w:rPr>
        <w:t xml:space="preserve">, </w:t>
      </w:r>
      <w:r w:rsidR="003F33E3" w:rsidRPr="2414A00D">
        <w:rPr>
          <w:sz w:val="18"/>
          <w:szCs w:val="18"/>
        </w:rPr>
        <w:t xml:space="preserve">high torque </w:t>
      </w:r>
      <w:r w:rsidR="008D4005" w:rsidRPr="2414A00D">
        <w:rPr>
          <w:sz w:val="18"/>
          <w:szCs w:val="18"/>
        </w:rPr>
        <w:t>performance</w:t>
      </w:r>
      <w:r w:rsidRPr="2414A00D">
        <w:rPr>
          <w:sz w:val="18"/>
          <w:szCs w:val="18"/>
        </w:rPr>
        <w:t xml:space="preserve">.  </w:t>
      </w:r>
      <w:r w:rsidR="00BD7161" w:rsidRPr="2414A00D">
        <w:rPr>
          <w:sz w:val="18"/>
          <w:szCs w:val="18"/>
        </w:rPr>
        <w:t>Drive</w:t>
      </w:r>
      <w:r w:rsidR="18BD4AE7" w:rsidRPr="2414A00D">
        <w:rPr>
          <w:sz w:val="18"/>
          <w:szCs w:val="18"/>
        </w:rPr>
        <w:t>s</w:t>
      </w:r>
      <w:r w:rsidR="00BD7161" w:rsidRPr="2414A00D">
        <w:rPr>
          <w:sz w:val="18"/>
          <w:szCs w:val="18"/>
        </w:rPr>
        <w:t xml:space="preserve"> that </w:t>
      </w:r>
      <w:r w:rsidR="004C0A17" w:rsidRPr="2414A00D">
        <w:rPr>
          <w:sz w:val="18"/>
          <w:szCs w:val="18"/>
        </w:rPr>
        <w:t>utilize</w:t>
      </w:r>
      <w:r w:rsidR="00BD7161" w:rsidRPr="2414A00D">
        <w:rPr>
          <w:sz w:val="18"/>
          <w:szCs w:val="18"/>
        </w:rPr>
        <w:t xml:space="preserve"> </w:t>
      </w:r>
      <w:r w:rsidR="00FB4C34" w:rsidRPr="2414A00D">
        <w:rPr>
          <w:sz w:val="18"/>
          <w:szCs w:val="18"/>
        </w:rPr>
        <w:t xml:space="preserve">motors with </w:t>
      </w:r>
      <w:r w:rsidR="00B607B2" w:rsidRPr="2414A00D">
        <w:rPr>
          <w:sz w:val="18"/>
          <w:szCs w:val="18"/>
        </w:rPr>
        <w:t>brush</w:t>
      </w:r>
      <w:r w:rsidR="00FB4C34" w:rsidRPr="2414A00D">
        <w:rPr>
          <w:sz w:val="18"/>
          <w:szCs w:val="18"/>
        </w:rPr>
        <w:t>es</w:t>
      </w:r>
      <w:r w:rsidR="00B607B2" w:rsidRPr="2414A00D">
        <w:rPr>
          <w:sz w:val="18"/>
          <w:szCs w:val="18"/>
        </w:rPr>
        <w:t xml:space="preserve"> will not be approved. </w:t>
      </w:r>
      <w:r w:rsidR="001A5670" w:rsidRPr="2414A00D">
        <w:rPr>
          <w:sz w:val="18"/>
          <w:szCs w:val="18"/>
        </w:rPr>
        <w:t>M</w:t>
      </w:r>
      <w:r w:rsidRPr="2414A00D">
        <w:rPr>
          <w:sz w:val="18"/>
          <w:szCs w:val="18"/>
        </w:rPr>
        <w:t>otor shall operate from 115-volt supply and require less than 5 amps at full stall.</w:t>
      </w:r>
    </w:p>
    <w:p w14:paraId="6F1977F2" w14:textId="36622ECF" w:rsidR="006868FB" w:rsidRPr="004C0BAE" w:rsidRDefault="00507715" w:rsidP="004C0BAE">
      <w:pPr>
        <w:numPr>
          <w:ilvl w:val="1"/>
          <w:numId w:val="24"/>
        </w:numPr>
        <w:spacing w:after="0" w:line="240" w:lineRule="auto"/>
        <w:rPr>
          <w:rFonts w:eastAsia="Trebuchet MS" w:cs="Trebuchet MS"/>
          <w:sz w:val="18"/>
          <w:szCs w:val="18"/>
        </w:rPr>
      </w:pPr>
      <w:r w:rsidRPr="490AD496">
        <w:rPr>
          <w:sz w:val="18"/>
          <w:szCs w:val="18"/>
        </w:rPr>
        <w:t xml:space="preserve">Nabco Opus </w:t>
      </w:r>
      <w:r w:rsidR="00366325" w:rsidRPr="490AD496">
        <w:rPr>
          <w:sz w:val="18"/>
          <w:szCs w:val="18"/>
        </w:rPr>
        <w:t>Control</w:t>
      </w:r>
      <w:r w:rsidRPr="490AD496">
        <w:rPr>
          <w:sz w:val="18"/>
          <w:szCs w:val="18"/>
        </w:rPr>
        <w:t>ler</w:t>
      </w:r>
      <w:r w:rsidR="00366325" w:rsidRPr="490AD496">
        <w:rPr>
          <w:sz w:val="18"/>
          <w:szCs w:val="18"/>
        </w:rPr>
        <w:t xml:space="preserve">: </w:t>
      </w:r>
      <w:r w:rsidR="00CC6FE3" w:rsidRPr="490AD496">
        <w:rPr>
          <w:sz w:val="18"/>
          <w:szCs w:val="18"/>
        </w:rPr>
        <w:t>Control</w:t>
      </w:r>
      <w:r w:rsidR="007B520B">
        <w:rPr>
          <w:sz w:val="18"/>
          <w:szCs w:val="18"/>
        </w:rPr>
        <w:t>ler</w:t>
      </w:r>
      <w:r w:rsidR="00CC6FE3" w:rsidRPr="490AD496">
        <w:rPr>
          <w:sz w:val="18"/>
          <w:szCs w:val="18"/>
        </w:rPr>
        <w:t xml:space="preserve"> </w:t>
      </w:r>
      <w:r w:rsidR="009357D2" w:rsidRPr="490AD496">
        <w:rPr>
          <w:sz w:val="18"/>
          <w:szCs w:val="18"/>
        </w:rPr>
        <w:t xml:space="preserve">shall be equipped with </w:t>
      </w:r>
      <w:r w:rsidR="00BD4D93" w:rsidRPr="490AD496">
        <w:rPr>
          <w:sz w:val="18"/>
          <w:szCs w:val="18"/>
        </w:rPr>
        <w:t xml:space="preserve">multiple </w:t>
      </w:r>
      <w:r w:rsidR="009357D2" w:rsidRPr="490AD496">
        <w:rPr>
          <w:sz w:val="18"/>
          <w:szCs w:val="18"/>
        </w:rPr>
        <w:t xml:space="preserve">programmable inputs and outputs to </w:t>
      </w:r>
      <w:r w:rsidR="001F0F07" w:rsidRPr="490AD496">
        <w:rPr>
          <w:sz w:val="18"/>
          <w:szCs w:val="18"/>
        </w:rPr>
        <w:t xml:space="preserve">enable custom door performance to meet </w:t>
      </w:r>
      <w:r w:rsidR="00BD4D93" w:rsidRPr="490AD496">
        <w:rPr>
          <w:sz w:val="18"/>
          <w:szCs w:val="18"/>
        </w:rPr>
        <w:t xml:space="preserve">specific </w:t>
      </w:r>
      <w:r w:rsidR="001F0F07" w:rsidRPr="490AD496">
        <w:rPr>
          <w:sz w:val="18"/>
          <w:szCs w:val="18"/>
        </w:rPr>
        <w:t xml:space="preserve">jobsite </w:t>
      </w:r>
      <w:r w:rsidR="00BD4D93" w:rsidRPr="490AD496">
        <w:rPr>
          <w:sz w:val="18"/>
          <w:szCs w:val="18"/>
        </w:rPr>
        <w:t xml:space="preserve">requirements. </w:t>
      </w:r>
      <w:r w:rsidR="21825E39" w:rsidRPr="1964A744">
        <w:rPr>
          <w:sz w:val="18"/>
          <w:szCs w:val="18"/>
        </w:rPr>
        <w:t xml:space="preserve">Controller </w:t>
      </w:r>
      <w:r w:rsidR="00366325" w:rsidRPr="1964A744">
        <w:rPr>
          <w:sz w:val="18"/>
          <w:szCs w:val="18"/>
        </w:rPr>
        <w:t xml:space="preserve">be microprocessor </w:t>
      </w:r>
      <w:r w:rsidR="3BF26E44" w:rsidRPr="1964A744">
        <w:rPr>
          <w:sz w:val="18"/>
          <w:szCs w:val="18"/>
        </w:rPr>
        <w:t xml:space="preserve">based </w:t>
      </w:r>
      <w:r w:rsidR="004C0A17" w:rsidRPr="1964A744">
        <w:rPr>
          <w:sz w:val="18"/>
          <w:szCs w:val="18"/>
        </w:rPr>
        <w:t xml:space="preserve">with </w:t>
      </w:r>
      <w:r w:rsidR="006A1B39" w:rsidRPr="1964A744">
        <w:rPr>
          <w:sz w:val="18"/>
          <w:szCs w:val="18"/>
        </w:rPr>
        <w:t xml:space="preserve">LCD </w:t>
      </w:r>
      <w:r w:rsidR="00A510F8" w:rsidRPr="1964A744">
        <w:rPr>
          <w:sz w:val="18"/>
          <w:szCs w:val="18"/>
        </w:rPr>
        <w:t xml:space="preserve">on board programming </w:t>
      </w:r>
      <w:r w:rsidR="006A1B39" w:rsidRPr="1964A744">
        <w:rPr>
          <w:sz w:val="18"/>
          <w:szCs w:val="18"/>
        </w:rPr>
        <w:t xml:space="preserve">display </w:t>
      </w:r>
      <w:r w:rsidR="007162C1" w:rsidRPr="1964A744">
        <w:rPr>
          <w:sz w:val="18"/>
          <w:szCs w:val="18"/>
        </w:rPr>
        <w:t xml:space="preserve">and </w:t>
      </w:r>
      <w:r w:rsidR="008F6192" w:rsidRPr="1964A744">
        <w:rPr>
          <w:sz w:val="18"/>
          <w:szCs w:val="18"/>
        </w:rPr>
        <w:t>rotary</w:t>
      </w:r>
      <w:r w:rsidR="007162C1" w:rsidRPr="1964A744">
        <w:rPr>
          <w:sz w:val="18"/>
          <w:szCs w:val="18"/>
        </w:rPr>
        <w:t xml:space="preserve"> </w:t>
      </w:r>
      <w:r w:rsidR="008F6192" w:rsidRPr="1964A744">
        <w:rPr>
          <w:sz w:val="18"/>
          <w:szCs w:val="18"/>
        </w:rPr>
        <w:t>dial</w:t>
      </w:r>
      <w:r w:rsidR="00366325" w:rsidRPr="1964A744">
        <w:rPr>
          <w:sz w:val="18"/>
          <w:szCs w:val="18"/>
        </w:rPr>
        <w:t xml:space="preserve">. </w:t>
      </w:r>
      <w:r w:rsidR="00DF0508" w:rsidRPr="1964A744">
        <w:rPr>
          <w:sz w:val="18"/>
          <w:szCs w:val="18"/>
        </w:rPr>
        <w:t xml:space="preserve">LCD display </w:t>
      </w:r>
      <w:r w:rsidR="45265FFA" w:rsidRPr="1964A744">
        <w:rPr>
          <w:sz w:val="18"/>
          <w:szCs w:val="18"/>
        </w:rPr>
        <w:t xml:space="preserve">to indicate </w:t>
      </w:r>
      <w:r w:rsidR="00DF0508" w:rsidRPr="1964A744">
        <w:rPr>
          <w:sz w:val="18"/>
          <w:szCs w:val="18"/>
        </w:rPr>
        <w:t>current operational status</w:t>
      </w:r>
      <w:r w:rsidR="55D3565B" w:rsidRPr="1964A744">
        <w:rPr>
          <w:sz w:val="18"/>
          <w:szCs w:val="18"/>
        </w:rPr>
        <w:t xml:space="preserve"> </w:t>
      </w:r>
      <w:r w:rsidR="00DF0508" w:rsidRPr="1964A744">
        <w:rPr>
          <w:sz w:val="18"/>
          <w:szCs w:val="18"/>
        </w:rPr>
        <w:t>of inputs</w:t>
      </w:r>
      <w:r w:rsidR="2764C27B" w:rsidRPr="1964A744">
        <w:rPr>
          <w:sz w:val="18"/>
          <w:szCs w:val="18"/>
        </w:rPr>
        <w:t xml:space="preserve"> and </w:t>
      </w:r>
      <w:r w:rsidR="00DF0508" w:rsidRPr="1964A744">
        <w:rPr>
          <w:sz w:val="18"/>
          <w:szCs w:val="18"/>
        </w:rPr>
        <w:t>outputs</w:t>
      </w:r>
      <w:r w:rsidR="21BE6EEC" w:rsidRPr="1964A744">
        <w:rPr>
          <w:sz w:val="18"/>
          <w:szCs w:val="18"/>
        </w:rPr>
        <w:t xml:space="preserve"> and </w:t>
      </w:r>
      <w:r w:rsidR="00DF0508" w:rsidRPr="1964A744">
        <w:rPr>
          <w:sz w:val="18"/>
          <w:szCs w:val="18"/>
        </w:rPr>
        <w:t>history data</w:t>
      </w:r>
      <w:r w:rsidR="4C5829A6" w:rsidRPr="1964A744">
        <w:rPr>
          <w:sz w:val="18"/>
          <w:szCs w:val="18"/>
        </w:rPr>
        <w:t xml:space="preserve"> in real time</w:t>
      </w:r>
      <w:r w:rsidR="006A1B39" w:rsidRPr="1964A744">
        <w:rPr>
          <w:sz w:val="18"/>
          <w:szCs w:val="18"/>
        </w:rPr>
        <w:t xml:space="preserve">. </w:t>
      </w:r>
      <w:r w:rsidR="00D32A95" w:rsidRPr="1964A744">
        <w:rPr>
          <w:sz w:val="18"/>
          <w:szCs w:val="18"/>
        </w:rPr>
        <w:t xml:space="preserve">To facilitate remote control and </w:t>
      </w:r>
      <w:r w:rsidR="00CC6FE3" w:rsidRPr="1964A744">
        <w:rPr>
          <w:sz w:val="18"/>
          <w:szCs w:val="18"/>
        </w:rPr>
        <w:t>ease of programming c</w:t>
      </w:r>
      <w:r w:rsidR="00D32A95" w:rsidRPr="1964A744">
        <w:rPr>
          <w:sz w:val="18"/>
          <w:szCs w:val="18"/>
        </w:rPr>
        <w:t>ontrol</w:t>
      </w:r>
      <w:r w:rsidR="00A479B0">
        <w:rPr>
          <w:sz w:val="18"/>
          <w:szCs w:val="18"/>
        </w:rPr>
        <w:t>ler</w:t>
      </w:r>
      <w:r w:rsidR="00D32A95" w:rsidRPr="1964A744">
        <w:rPr>
          <w:sz w:val="18"/>
          <w:szCs w:val="18"/>
        </w:rPr>
        <w:t xml:space="preserve"> shall </w:t>
      </w:r>
      <w:r w:rsidR="00CC6FE3" w:rsidRPr="1964A744">
        <w:rPr>
          <w:sz w:val="18"/>
          <w:szCs w:val="18"/>
        </w:rPr>
        <w:t xml:space="preserve">also </w:t>
      </w:r>
      <w:r w:rsidR="00D32A95" w:rsidRPr="1964A744">
        <w:rPr>
          <w:sz w:val="18"/>
          <w:szCs w:val="18"/>
        </w:rPr>
        <w:t>be Bluetooth</w:t>
      </w:r>
      <w:r w:rsidR="00CC6FE3" w:rsidRPr="1964A744">
        <w:rPr>
          <w:sz w:val="18"/>
          <w:szCs w:val="18"/>
        </w:rPr>
        <w:t xml:space="preserve"> compatible. </w:t>
      </w:r>
      <w:r w:rsidR="00366325" w:rsidRPr="490AD496">
        <w:rPr>
          <w:sz w:val="18"/>
          <w:szCs w:val="18"/>
        </w:rPr>
        <w:t xml:space="preserve">The microprocessor control shall allow the opening speed, closing speed; back check speed, latch check speed and back check and latch check positions to be adjusted separately and independently from each other to meet specific </w:t>
      </w:r>
      <w:r w:rsidR="006446BE" w:rsidRPr="490AD496">
        <w:rPr>
          <w:sz w:val="18"/>
          <w:szCs w:val="18"/>
        </w:rPr>
        <w:t xml:space="preserve">door widths and </w:t>
      </w:r>
      <w:r w:rsidR="00366325" w:rsidRPr="490AD496">
        <w:rPr>
          <w:sz w:val="18"/>
          <w:szCs w:val="18"/>
        </w:rPr>
        <w:t xml:space="preserve">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00366325" w:rsidRPr="490AD496">
        <w:rPr>
          <w:sz w:val="18"/>
          <w:szCs w:val="18"/>
        </w:rPr>
        <w:t>On</w:t>
      </w:r>
      <w:proofErr w:type="gramEnd"/>
      <w:r w:rsidR="00366325" w:rsidRPr="490AD496">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315E7A4C" w14:textId="6CA7DA20" w:rsidR="006904B2" w:rsidRPr="004C0BAE" w:rsidRDefault="00060821" w:rsidP="004C0BAE">
      <w:pPr>
        <w:numPr>
          <w:ilvl w:val="0"/>
          <w:numId w:val="19"/>
        </w:numPr>
        <w:spacing w:after="0" w:line="240" w:lineRule="auto"/>
        <w:rPr>
          <w:sz w:val="18"/>
          <w:szCs w:val="18"/>
        </w:rPr>
      </w:pPr>
      <w:r w:rsidRPr="004C0BAE">
        <w:rPr>
          <w:sz w:val="18"/>
          <w:szCs w:val="18"/>
        </w:rPr>
        <w:t>Access Security Equipment</w:t>
      </w:r>
      <w:r w:rsidR="004C0BAE" w:rsidRPr="004C0BAE">
        <w:rPr>
          <w:sz w:val="18"/>
          <w:szCs w:val="18"/>
        </w:rPr>
        <w:t xml:space="preserve"> (Optional)</w:t>
      </w:r>
    </w:p>
    <w:p w14:paraId="66BD8B84" w14:textId="00722911" w:rsidR="00366325" w:rsidRPr="004C0BAE" w:rsidRDefault="008D7086" w:rsidP="004C0BAE">
      <w:pPr>
        <w:numPr>
          <w:ilvl w:val="1"/>
          <w:numId w:val="25"/>
        </w:numPr>
        <w:spacing w:after="0" w:line="240" w:lineRule="auto"/>
        <w:rPr>
          <w:sz w:val="18"/>
          <w:szCs w:val="18"/>
        </w:rPr>
      </w:pPr>
      <w:r w:rsidRPr="004C0BAE">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Pr="004C0BAE" w:rsidRDefault="00C31DFB" w:rsidP="00C31DFB">
      <w:pPr>
        <w:spacing w:after="0" w:line="240" w:lineRule="auto"/>
        <w:rPr>
          <w:sz w:val="18"/>
          <w:szCs w:val="18"/>
        </w:rPr>
      </w:pPr>
    </w:p>
    <w:p w14:paraId="355D8ABD" w14:textId="0A6BE81B" w:rsidR="00C31DFB" w:rsidRPr="004C0BAE" w:rsidRDefault="005156D6" w:rsidP="004C0BAE">
      <w:pPr>
        <w:pStyle w:val="ListParagraph"/>
        <w:numPr>
          <w:ilvl w:val="1"/>
          <w:numId w:val="16"/>
        </w:numPr>
        <w:spacing w:after="0" w:line="240" w:lineRule="auto"/>
        <w:rPr>
          <w:sz w:val="18"/>
          <w:szCs w:val="18"/>
        </w:rPr>
      </w:pPr>
      <w:r w:rsidRPr="004C0BAE">
        <w:rPr>
          <w:sz w:val="18"/>
          <w:szCs w:val="18"/>
        </w:rPr>
        <w:t xml:space="preserve"> S</w:t>
      </w:r>
      <w:r w:rsidR="00C31DFB" w:rsidRPr="004C0BAE">
        <w:rPr>
          <w:sz w:val="18"/>
          <w:szCs w:val="18"/>
        </w:rPr>
        <w:t>ENSOR DEVICES</w:t>
      </w:r>
    </w:p>
    <w:p w14:paraId="2EFA0E12" w14:textId="77777777" w:rsidR="00C31DFB" w:rsidRPr="004C0BAE" w:rsidRDefault="00C31DFB" w:rsidP="004C0BAE">
      <w:pPr>
        <w:pStyle w:val="ListParagraph"/>
        <w:numPr>
          <w:ilvl w:val="0"/>
          <w:numId w:val="15"/>
        </w:numPr>
        <w:spacing w:after="0" w:line="240" w:lineRule="auto"/>
        <w:rPr>
          <w:sz w:val="18"/>
          <w:szCs w:val="18"/>
        </w:rPr>
      </w:pPr>
      <w:r w:rsidRPr="004C0BAE">
        <w:rPr>
          <w:sz w:val="18"/>
          <w:szCs w:val="18"/>
        </w:rPr>
        <w:t>Acusensor: Manufactured by NABCO ENTRANCES, INC.</w:t>
      </w:r>
    </w:p>
    <w:p w14:paraId="21C84215" w14:textId="34A7E591" w:rsidR="00C31DFB" w:rsidRPr="004C0BAE" w:rsidRDefault="00C31DFB" w:rsidP="004C0BAE">
      <w:pPr>
        <w:pStyle w:val="ListParagraph"/>
        <w:numPr>
          <w:ilvl w:val="1"/>
          <w:numId w:val="26"/>
        </w:numPr>
        <w:spacing w:after="0" w:line="240" w:lineRule="auto"/>
        <w:rPr>
          <w:sz w:val="18"/>
          <w:szCs w:val="18"/>
        </w:rPr>
      </w:pPr>
      <w:r w:rsidRPr="004C0BAE">
        <w:rPr>
          <w:sz w:val="18"/>
          <w:szCs w:val="18"/>
        </w:rPr>
        <w:t>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sealed for protection against dust and moisture. An optional rain cover shall be available for sensors directly exposed to the elements.</w:t>
      </w:r>
    </w:p>
    <w:p w14:paraId="1A9BDC66" w14:textId="383F6E56" w:rsidR="00C31DFB" w:rsidRPr="004C0BAE" w:rsidRDefault="00C31DFB" w:rsidP="004C0BAE">
      <w:pPr>
        <w:pStyle w:val="ListParagraph"/>
        <w:numPr>
          <w:ilvl w:val="0"/>
          <w:numId w:val="15"/>
        </w:numPr>
        <w:spacing w:after="0" w:line="240" w:lineRule="auto"/>
        <w:rPr>
          <w:sz w:val="18"/>
          <w:szCs w:val="18"/>
        </w:rPr>
      </w:pPr>
      <w:r w:rsidRPr="004C0BAE">
        <w:rPr>
          <w:sz w:val="18"/>
          <w:szCs w:val="18"/>
        </w:rPr>
        <w:t>Acuzone:  Sold by NABCO ENTRANCES, INC.</w:t>
      </w:r>
    </w:p>
    <w:p w14:paraId="37488684" w14:textId="39E1A818" w:rsidR="00C31DFB" w:rsidRPr="004C0BAE" w:rsidRDefault="00C31DFB" w:rsidP="004C0BAE">
      <w:pPr>
        <w:pStyle w:val="ListParagraph"/>
        <w:numPr>
          <w:ilvl w:val="1"/>
          <w:numId w:val="27"/>
        </w:numPr>
        <w:spacing w:after="0" w:line="240" w:lineRule="auto"/>
        <w:ind w:left="1440"/>
        <w:rPr>
          <w:sz w:val="18"/>
          <w:szCs w:val="18"/>
        </w:rPr>
      </w:pPr>
      <w:r w:rsidRPr="004C0BAE">
        <w:rPr>
          <w:sz w:val="18"/>
          <w:szCs w:val="18"/>
        </w:rPr>
        <w:lastRenderedPageBreak/>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r w:rsidR="000F1817" w:rsidRPr="004C0BAE">
        <w:rPr>
          <w:sz w:val="18"/>
          <w:szCs w:val="18"/>
        </w:rPr>
        <w:t>active infrared</w:t>
      </w:r>
      <w:r w:rsidRPr="004C0BAE">
        <w:rPr>
          <w:sz w:val="18"/>
          <w:szCs w:val="18"/>
        </w:rPr>
        <w:t>.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two-way traffic.  Units shall be sealed for protection against dust and moisture. An optional rain cover shall be available for sensors directly exposed to the elements.</w:t>
      </w:r>
    </w:p>
    <w:p w14:paraId="4477C726" w14:textId="77777777" w:rsidR="00C31DFB" w:rsidRPr="004C0BAE" w:rsidRDefault="00C31DFB" w:rsidP="004C0BAE">
      <w:pPr>
        <w:pStyle w:val="ListParagraph"/>
        <w:numPr>
          <w:ilvl w:val="0"/>
          <w:numId w:val="15"/>
        </w:numPr>
        <w:spacing w:after="0" w:line="240" w:lineRule="auto"/>
        <w:rPr>
          <w:sz w:val="18"/>
          <w:szCs w:val="18"/>
        </w:rPr>
      </w:pPr>
      <w:r w:rsidRPr="004C0BAE">
        <w:rPr>
          <w:sz w:val="18"/>
          <w:szCs w:val="18"/>
        </w:rPr>
        <w:t xml:space="preserve">Redundant safety:  </w:t>
      </w:r>
    </w:p>
    <w:p w14:paraId="3A43D67F" w14:textId="43C65F10" w:rsidR="00C31DFB" w:rsidRPr="004C0BAE" w:rsidRDefault="00C31DFB" w:rsidP="004C0BAE">
      <w:pPr>
        <w:pStyle w:val="ListParagraph"/>
        <w:numPr>
          <w:ilvl w:val="1"/>
          <w:numId w:val="28"/>
        </w:numPr>
        <w:spacing w:after="0" w:line="240" w:lineRule="auto"/>
        <w:ind w:left="1440"/>
        <w:rPr>
          <w:sz w:val="18"/>
          <w:szCs w:val="18"/>
        </w:rPr>
      </w:pPr>
      <w:r w:rsidRPr="004C0BAE">
        <w:rPr>
          <w:sz w:val="18"/>
          <w:szCs w:val="18"/>
        </w:rPr>
        <w:t xml:space="preserve">In addition to the presence sensors on both sides of the header, unit shall include minimum one set of infrared safety beams across the </w:t>
      </w:r>
      <w:r w:rsidR="004C0BAE" w:rsidRPr="004C0BAE">
        <w:rPr>
          <w:sz w:val="18"/>
          <w:szCs w:val="18"/>
        </w:rPr>
        <w:t>walk-through</w:t>
      </w:r>
      <w:r w:rsidRPr="004C0BAE">
        <w:rPr>
          <w:sz w:val="18"/>
          <w:szCs w:val="18"/>
        </w:rPr>
        <w:t xml:space="preserve"> opening to prevent the door from closing if there are any obstructions.  This is for redundant threshold protection.</w:t>
      </w:r>
      <w:r w:rsidR="00913508">
        <w:rPr>
          <w:sz w:val="18"/>
          <w:szCs w:val="18"/>
        </w:rPr>
        <w:t xml:space="preserve"> </w:t>
      </w:r>
      <w:r w:rsidR="00410A56">
        <w:rPr>
          <w:sz w:val="18"/>
          <w:szCs w:val="18"/>
        </w:rPr>
        <w:t xml:space="preserve">Products without redundant </w:t>
      </w:r>
      <w:r w:rsidR="00410A56" w:rsidRPr="004C0BAE">
        <w:rPr>
          <w:sz w:val="18"/>
          <w:szCs w:val="18"/>
        </w:rPr>
        <w:t>threshold protection</w:t>
      </w:r>
      <w:r w:rsidR="00410A56">
        <w:rPr>
          <w:sz w:val="18"/>
          <w:szCs w:val="18"/>
        </w:rPr>
        <w:t xml:space="preserve"> shall not be approved. </w:t>
      </w:r>
    </w:p>
    <w:p w14:paraId="5788A179" w14:textId="378B77C0" w:rsidR="00C31DFB" w:rsidRPr="004C0BAE" w:rsidRDefault="00C31DFB" w:rsidP="004C0BAE">
      <w:pPr>
        <w:pStyle w:val="ListParagraph"/>
        <w:numPr>
          <w:ilvl w:val="0"/>
          <w:numId w:val="15"/>
        </w:numPr>
        <w:spacing w:after="0" w:line="240" w:lineRule="auto"/>
        <w:rPr>
          <w:sz w:val="18"/>
          <w:szCs w:val="18"/>
        </w:rPr>
      </w:pPr>
      <w:r w:rsidRPr="004C0BAE">
        <w:rPr>
          <w:sz w:val="18"/>
          <w:szCs w:val="18"/>
        </w:rPr>
        <w:t>Specification options for consideration:</w:t>
      </w:r>
    </w:p>
    <w:p w14:paraId="2FA788E8" w14:textId="1B300814" w:rsidR="00C31DFB" w:rsidRPr="004C0BAE" w:rsidRDefault="00C31DFB" w:rsidP="004C0BAE">
      <w:pPr>
        <w:pStyle w:val="ListParagraph"/>
        <w:numPr>
          <w:ilvl w:val="1"/>
          <w:numId w:val="29"/>
        </w:numPr>
        <w:spacing w:after="0" w:line="240" w:lineRule="auto"/>
        <w:rPr>
          <w:sz w:val="18"/>
          <w:szCs w:val="18"/>
        </w:rPr>
      </w:pPr>
      <w:r w:rsidRPr="004C0BAE">
        <w:rPr>
          <w:sz w:val="18"/>
          <w:szCs w:val="18"/>
        </w:rPr>
        <w:t>Wall Switches</w:t>
      </w:r>
    </w:p>
    <w:p w14:paraId="493BFFFA" w14:textId="616F9303" w:rsidR="00C31DFB" w:rsidRPr="004C0BAE" w:rsidRDefault="00C31DFB" w:rsidP="004C0BAE">
      <w:pPr>
        <w:pStyle w:val="ListParagraph"/>
        <w:numPr>
          <w:ilvl w:val="1"/>
          <w:numId w:val="29"/>
        </w:numPr>
        <w:spacing w:after="0" w:line="240" w:lineRule="auto"/>
        <w:rPr>
          <w:sz w:val="18"/>
          <w:szCs w:val="18"/>
        </w:rPr>
      </w:pPr>
      <w:r w:rsidRPr="004C0BAE">
        <w:rPr>
          <w:sz w:val="18"/>
          <w:szCs w:val="18"/>
        </w:rPr>
        <w:t>For others see product catalog.</w:t>
      </w:r>
    </w:p>
    <w:p w14:paraId="1DD7EF8A" w14:textId="77777777" w:rsidR="00C31DFB" w:rsidRPr="00C31DFB" w:rsidRDefault="00C31DFB" w:rsidP="00C31DFB">
      <w:pPr>
        <w:spacing w:after="0" w:line="240" w:lineRule="auto"/>
        <w:rPr>
          <w:color w:val="FF0000"/>
          <w:sz w:val="18"/>
          <w:szCs w:val="18"/>
        </w:rPr>
      </w:pPr>
    </w:p>
    <w:p w14:paraId="1B8D3C5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451B865" w14:textId="77777777" w:rsidR="00AC61B9" w:rsidRPr="00AC61B9" w:rsidRDefault="00AC61B9" w:rsidP="00AC61B9">
      <w:pPr>
        <w:spacing w:after="0" w:line="240" w:lineRule="auto"/>
        <w:rPr>
          <w:sz w:val="18"/>
          <w:szCs w:val="18"/>
        </w:rPr>
      </w:pPr>
    </w:p>
    <w:p w14:paraId="1E1BB0C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275A14C5" w14:textId="77777777" w:rsidR="00AC61B9" w:rsidRPr="00AC61B9" w:rsidRDefault="00AC61B9" w:rsidP="004C0BAE">
      <w:pPr>
        <w:pStyle w:val="ListParagraph"/>
        <w:numPr>
          <w:ilvl w:val="0"/>
          <w:numId w:val="11"/>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45DB85CF" w14:textId="77777777" w:rsidR="00AC61B9" w:rsidRPr="00AC61B9" w:rsidRDefault="00AC61B9" w:rsidP="00AC61B9">
      <w:pPr>
        <w:spacing w:after="0" w:line="240" w:lineRule="auto"/>
        <w:rPr>
          <w:sz w:val="18"/>
          <w:szCs w:val="18"/>
        </w:rPr>
      </w:pPr>
    </w:p>
    <w:p w14:paraId="11A9318A"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2DE3EB8" w14:textId="77777777" w:rsidR="00AC61B9" w:rsidRPr="00AC61B9" w:rsidRDefault="00AC61B9" w:rsidP="004C0BAE">
      <w:pPr>
        <w:pStyle w:val="ListParagraph"/>
        <w:numPr>
          <w:ilvl w:val="0"/>
          <w:numId w:val="12"/>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4318EC8A" w14:textId="77777777" w:rsidR="00AC61B9" w:rsidRPr="00AC61B9" w:rsidRDefault="00AC61B9" w:rsidP="00AC61B9">
      <w:pPr>
        <w:spacing w:after="0" w:line="240" w:lineRule="auto"/>
        <w:rPr>
          <w:sz w:val="18"/>
          <w:szCs w:val="18"/>
        </w:rPr>
      </w:pPr>
    </w:p>
    <w:p w14:paraId="2E373FDA" w14:textId="3EB587CE" w:rsidR="00AC61B9" w:rsidRDefault="00AC61B9" w:rsidP="00AC61B9">
      <w:pPr>
        <w:spacing w:after="0" w:line="240" w:lineRule="auto"/>
        <w:rPr>
          <w:b/>
          <w:bCs/>
          <w:sz w:val="18"/>
          <w:szCs w:val="18"/>
        </w:rPr>
      </w:pPr>
      <w:r w:rsidRPr="00AC61B9">
        <w:rPr>
          <w:b/>
          <w:bCs/>
          <w:sz w:val="18"/>
          <w:szCs w:val="18"/>
        </w:rPr>
        <w:t>*COVER NOTE TO SPECIFICATION WRITER</w:t>
      </w:r>
    </w:p>
    <w:p w14:paraId="3D6B2B67" w14:textId="77777777" w:rsidR="00C31DFB" w:rsidRPr="00AC61B9" w:rsidRDefault="00C31DFB" w:rsidP="00AC61B9">
      <w:pPr>
        <w:spacing w:after="0" w:line="240" w:lineRule="auto"/>
        <w:rPr>
          <w:b/>
          <w:bCs/>
          <w:sz w:val="18"/>
          <w:szCs w:val="18"/>
        </w:rPr>
      </w:pPr>
    </w:p>
    <w:p w14:paraId="1899603F" w14:textId="77777777" w:rsidR="00AC61B9" w:rsidRDefault="00AC61B9" w:rsidP="004C0BAE">
      <w:pPr>
        <w:pStyle w:val="ListParagraph"/>
        <w:numPr>
          <w:ilvl w:val="0"/>
          <w:numId w:val="13"/>
        </w:numPr>
        <w:spacing w:after="0" w:line="240" w:lineRule="auto"/>
        <w:rPr>
          <w:sz w:val="18"/>
          <w:szCs w:val="18"/>
        </w:rPr>
      </w:pPr>
      <w:r w:rsidRPr="00AC61B9">
        <w:rPr>
          <w:sz w:val="18"/>
          <w:szCs w:val="18"/>
        </w:rPr>
        <w:t>Preparation of a plumb and square opening to receive sliding door equipment with adequate support.</w:t>
      </w:r>
    </w:p>
    <w:p w14:paraId="4F0E0064" w14:textId="77777777" w:rsidR="00AC61B9" w:rsidRDefault="00AC61B9" w:rsidP="00AC61B9">
      <w:pPr>
        <w:pStyle w:val="ListParagraph"/>
        <w:spacing w:after="0" w:line="240" w:lineRule="auto"/>
        <w:rPr>
          <w:sz w:val="18"/>
          <w:szCs w:val="18"/>
        </w:rPr>
      </w:pPr>
    </w:p>
    <w:p w14:paraId="6731DC4F" w14:textId="77777777" w:rsidR="00AC61B9" w:rsidRDefault="00AC61B9" w:rsidP="004C0BAE">
      <w:pPr>
        <w:pStyle w:val="ListParagraph"/>
        <w:numPr>
          <w:ilvl w:val="0"/>
          <w:numId w:val="13"/>
        </w:numPr>
        <w:spacing w:after="0" w:line="240" w:lineRule="auto"/>
        <w:rPr>
          <w:sz w:val="18"/>
          <w:szCs w:val="18"/>
        </w:rPr>
      </w:pPr>
      <w:r w:rsidRPr="00AC61B9">
        <w:rPr>
          <w:sz w:val="18"/>
          <w:szCs w:val="18"/>
        </w:rPr>
        <w:t>Glass and glazing shall be described in glazing section of the specifications, door to be glazed square.</w:t>
      </w:r>
    </w:p>
    <w:p w14:paraId="7EDDB6AF" w14:textId="77777777" w:rsidR="00AC61B9" w:rsidRPr="00AC61B9" w:rsidRDefault="00AC61B9" w:rsidP="00AC61B9">
      <w:pPr>
        <w:spacing w:after="0" w:line="240" w:lineRule="auto"/>
        <w:rPr>
          <w:sz w:val="18"/>
          <w:szCs w:val="18"/>
        </w:rPr>
      </w:pPr>
      <w:r w:rsidRPr="00AC61B9">
        <w:rPr>
          <w:sz w:val="18"/>
          <w:szCs w:val="18"/>
        </w:rPr>
        <w:t xml:space="preserve"> </w:t>
      </w:r>
    </w:p>
    <w:p w14:paraId="1AB65EAC" w14:textId="77777777" w:rsidR="00AC61B9" w:rsidRPr="00AC61B9" w:rsidRDefault="00AC61B9" w:rsidP="004C0BAE">
      <w:pPr>
        <w:pStyle w:val="ListParagraph"/>
        <w:numPr>
          <w:ilvl w:val="0"/>
          <w:numId w:val="13"/>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15AB324" w14:textId="77777777" w:rsidR="00AC61B9" w:rsidRDefault="00AC61B9" w:rsidP="00AC61B9">
      <w:pPr>
        <w:spacing w:after="0" w:line="240" w:lineRule="auto"/>
        <w:rPr>
          <w:sz w:val="18"/>
          <w:szCs w:val="18"/>
        </w:rPr>
      </w:pPr>
    </w:p>
    <w:p w14:paraId="6F9750EE" w14:textId="77777777" w:rsidR="00AC61B9" w:rsidRPr="00AC61B9" w:rsidRDefault="00AC61B9" w:rsidP="00AC61B9">
      <w:pPr>
        <w:spacing w:after="0" w:line="240" w:lineRule="auto"/>
        <w:rPr>
          <w:sz w:val="18"/>
          <w:szCs w:val="18"/>
        </w:rPr>
      </w:pPr>
    </w:p>
    <w:p w14:paraId="1B08A709"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577E8" w14:textId="77777777" w:rsidR="00741FE0" w:rsidRDefault="00741FE0" w:rsidP="003E7C51">
      <w:pPr>
        <w:spacing w:after="0" w:line="240" w:lineRule="auto"/>
      </w:pPr>
      <w:r>
        <w:separator/>
      </w:r>
    </w:p>
  </w:endnote>
  <w:endnote w:type="continuationSeparator" w:id="0">
    <w:p w14:paraId="700AFD60" w14:textId="77777777" w:rsidR="00741FE0" w:rsidRDefault="00741FE0" w:rsidP="003E7C51">
      <w:pPr>
        <w:spacing w:after="0" w:line="240" w:lineRule="auto"/>
      </w:pPr>
      <w:r>
        <w:continuationSeparator/>
      </w:r>
    </w:p>
  </w:endnote>
  <w:endnote w:type="continuationNotice" w:id="1">
    <w:p w14:paraId="5C4C9687" w14:textId="77777777" w:rsidR="00741FE0" w:rsidRDefault="00741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E78B6" w14:textId="135FF68C"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58241"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B95E0D">
      <w:rPr>
        <w:noProof/>
        <w:sz w:val="20"/>
        <w:szCs w:val="20"/>
      </w:rPr>
      <w:t>3/22/2021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CA46B8" w:rsidRDefault="00CA4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A25F2" w14:textId="77777777" w:rsidR="00741FE0" w:rsidRDefault="00741FE0" w:rsidP="003E7C51">
      <w:pPr>
        <w:spacing w:after="0" w:line="240" w:lineRule="auto"/>
      </w:pPr>
      <w:r>
        <w:separator/>
      </w:r>
    </w:p>
  </w:footnote>
  <w:footnote w:type="continuationSeparator" w:id="0">
    <w:p w14:paraId="29E34B66" w14:textId="77777777" w:rsidR="00741FE0" w:rsidRDefault="00741FE0" w:rsidP="003E7C51">
      <w:pPr>
        <w:spacing w:after="0" w:line="240" w:lineRule="auto"/>
      </w:pPr>
      <w:r>
        <w:continuationSeparator/>
      </w:r>
    </w:p>
  </w:footnote>
  <w:footnote w:type="continuationNotice" w:id="1">
    <w:p w14:paraId="4391162E" w14:textId="77777777" w:rsidR="00741FE0" w:rsidRDefault="00741F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F07F2" w14:textId="77777777" w:rsidR="00B73B21" w:rsidRDefault="00B73B21">
    <w:pPr>
      <w:pStyle w:val="Header"/>
    </w:pPr>
    <w:r>
      <w:rPr>
        <w:noProof/>
      </w:rPr>
      <mc:AlternateContent>
        <mc:Choice Requires="wps">
          <w:drawing>
            <wp:anchor distT="0" distB="0" distL="114300" distR="114300" simplePos="0" relativeHeight="251658240" behindDoc="0" locked="0" layoutInCell="1" allowOverlap="1" wp14:anchorId="020ACBE5" wp14:editId="14B383FE">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65E87E32" w14:textId="77777777" w:rsidR="00CB7D40" w:rsidRPr="00CB7D40" w:rsidRDefault="00930630" w:rsidP="00B73B21">
                          <w:pPr>
                            <w:spacing w:after="0" w:line="240" w:lineRule="auto"/>
                            <w:jc w:val="center"/>
                            <w:rPr>
                              <w:b/>
                              <w:bCs/>
                            </w:rPr>
                          </w:pPr>
                          <w:r w:rsidRPr="00CB7D40">
                            <w:rPr>
                              <w:b/>
                              <w:bCs/>
                            </w:rPr>
                            <w:t xml:space="preserve">NABCO GT1175 Sliding Door </w:t>
                          </w:r>
                        </w:p>
                        <w:p w14:paraId="6386A1D0" w14:textId="518C3FAE" w:rsidR="00B73B21" w:rsidRPr="00CB7D40" w:rsidRDefault="00CB7D40" w:rsidP="00B73B21">
                          <w:pPr>
                            <w:spacing w:after="0" w:line="240" w:lineRule="auto"/>
                            <w:jc w:val="center"/>
                            <w:rPr>
                              <w:b/>
                              <w:bCs/>
                            </w:rPr>
                          </w:pPr>
                          <w:r w:rsidRPr="00CB7D40">
                            <w:rPr>
                              <w:b/>
                              <w:bCs/>
                            </w:rPr>
                            <w:t xml:space="preserve">Automatic Entrance </w:t>
                          </w:r>
                          <w:r w:rsidR="00930630" w:rsidRPr="00CB7D40">
                            <w:rPr>
                              <w:b/>
                              <w:bCs/>
                            </w:rPr>
                            <w:t>System</w:t>
                          </w:r>
                        </w:p>
                        <w:p w14:paraId="2F7CEC25" w14:textId="77777777" w:rsidR="00B73B21" w:rsidRPr="00CB7D40" w:rsidRDefault="00B73B21" w:rsidP="00B73B21">
                          <w:pPr>
                            <w:spacing w:after="0" w:line="240" w:lineRule="auto"/>
                            <w:jc w:val="center"/>
                            <w:rPr>
                              <w:b/>
                              <w:bCs/>
                            </w:rPr>
                          </w:pPr>
                          <w:r w:rsidRPr="00CB7D40">
                            <w:rPr>
                              <w:b/>
                              <w:bCs/>
                            </w:rPr>
                            <w:t>Suggested Architectural Specifications</w:t>
                          </w:r>
                        </w:p>
                        <w:p w14:paraId="667C210E" w14:textId="77777777" w:rsidR="00B73B21" w:rsidRPr="00CB7D40" w:rsidRDefault="00B73B21" w:rsidP="00B73B21">
                          <w:pPr>
                            <w:spacing w:after="0" w:line="240" w:lineRule="auto"/>
                            <w:jc w:val="center"/>
                            <w:rPr>
                              <w:b/>
                              <w:bCs/>
                            </w:rPr>
                          </w:pPr>
                          <w:r w:rsidRPr="00CB7D40">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WaTgIAAKM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" fillcolor="white [3201]" strokeweight=".5pt">
              <v:textbox>
                <w:txbxContent>
                  <w:p w14:paraId="65E87E32" w14:textId="77777777" w:rsidR="00CB7D40" w:rsidRPr="00CB7D40" w:rsidRDefault="00930630" w:rsidP="00B73B21">
                    <w:pPr>
                      <w:spacing w:after="0" w:line="240" w:lineRule="auto"/>
                      <w:jc w:val="center"/>
                      <w:rPr>
                        <w:b/>
                        <w:bCs/>
                      </w:rPr>
                    </w:pPr>
                    <w:r w:rsidRPr="00CB7D40">
                      <w:rPr>
                        <w:b/>
                        <w:bCs/>
                      </w:rPr>
                      <w:t xml:space="preserve">NABCO GT1175 Sliding Door </w:t>
                    </w:r>
                  </w:p>
                  <w:p w14:paraId="6386A1D0" w14:textId="518C3FAE" w:rsidR="00B73B21" w:rsidRPr="00CB7D40" w:rsidRDefault="00CB7D40" w:rsidP="00B73B21">
                    <w:pPr>
                      <w:spacing w:after="0" w:line="240" w:lineRule="auto"/>
                      <w:jc w:val="center"/>
                      <w:rPr>
                        <w:b/>
                        <w:bCs/>
                      </w:rPr>
                    </w:pPr>
                    <w:r w:rsidRPr="00CB7D40">
                      <w:rPr>
                        <w:b/>
                        <w:bCs/>
                      </w:rPr>
                      <w:t xml:space="preserve">Automatic Entrance </w:t>
                    </w:r>
                    <w:r w:rsidR="00930630" w:rsidRPr="00CB7D40">
                      <w:rPr>
                        <w:b/>
                        <w:bCs/>
                      </w:rPr>
                      <w:t>System</w:t>
                    </w:r>
                  </w:p>
                  <w:p w14:paraId="2F7CEC25" w14:textId="77777777" w:rsidR="00B73B21" w:rsidRPr="00CB7D40" w:rsidRDefault="00B73B21" w:rsidP="00B73B21">
                    <w:pPr>
                      <w:spacing w:after="0" w:line="240" w:lineRule="auto"/>
                      <w:jc w:val="center"/>
                      <w:rPr>
                        <w:b/>
                        <w:bCs/>
                      </w:rPr>
                    </w:pPr>
                    <w:r w:rsidRPr="00CB7D40">
                      <w:rPr>
                        <w:b/>
                        <w:bCs/>
                      </w:rPr>
                      <w:t>Suggested Architectural Specifications</w:t>
                    </w:r>
                  </w:p>
                  <w:p w14:paraId="667C210E" w14:textId="77777777" w:rsidR="00B73B21" w:rsidRPr="00CB7D40" w:rsidRDefault="00B73B21" w:rsidP="00B73B21">
                    <w:pPr>
                      <w:spacing w:after="0" w:line="240" w:lineRule="auto"/>
                      <w:jc w:val="center"/>
                      <w:rPr>
                        <w:b/>
                        <w:bCs/>
                      </w:rPr>
                    </w:pPr>
                    <w:r w:rsidRPr="00CB7D40">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10998"/>
    <w:multiLevelType w:val="hybridMultilevel"/>
    <w:tmpl w:val="1C62393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14E8E"/>
    <w:multiLevelType w:val="hybridMultilevel"/>
    <w:tmpl w:val="C9D2054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2582F"/>
    <w:multiLevelType w:val="hybridMultilevel"/>
    <w:tmpl w:val="71E4B24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7E0F6B"/>
    <w:multiLevelType w:val="hybridMultilevel"/>
    <w:tmpl w:val="3C74B92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1F0073B"/>
    <w:multiLevelType w:val="hybridMultilevel"/>
    <w:tmpl w:val="12769C8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CB4239"/>
    <w:multiLevelType w:val="hybridMultilevel"/>
    <w:tmpl w:val="70E6B75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EE6CE9"/>
    <w:multiLevelType w:val="hybridMultilevel"/>
    <w:tmpl w:val="E2BCF4A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ED7C50"/>
    <w:multiLevelType w:val="hybridMultilevel"/>
    <w:tmpl w:val="B7944D1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D5B59"/>
    <w:multiLevelType w:val="hybridMultilevel"/>
    <w:tmpl w:val="3F0AB22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CF095B"/>
    <w:multiLevelType w:val="hybridMultilevel"/>
    <w:tmpl w:val="10F041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0A55FF"/>
    <w:multiLevelType w:val="hybridMultilevel"/>
    <w:tmpl w:val="B8C037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A35B02"/>
    <w:multiLevelType w:val="hybridMultilevel"/>
    <w:tmpl w:val="2FE4967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4EA15AF"/>
    <w:multiLevelType w:val="hybridMultilevel"/>
    <w:tmpl w:val="0374F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853D32"/>
    <w:multiLevelType w:val="hybridMultilevel"/>
    <w:tmpl w:val="DB12C4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num>
  <w:num w:numId="3">
    <w:abstractNumId w:val="16"/>
  </w:num>
  <w:num w:numId="4">
    <w:abstractNumId w:val="4"/>
  </w:num>
  <w:num w:numId="5">
    <w:abstractNumId w:val="3"/>
  </w:num>
  <w:num w:numId="6">
    <w:abstractNumId w:val="19"/>
  </w:num>
  <w:num w:numId="7">
    <w:abstractNumId w:val="17"/>
  </w:num>
  <w:num w:numId="8">
    <w:abstractNumId w:val="8"/>
  </w:num>
  <w:num w:numId="9">
    <w:abstractNumId w:val="0"/>
  </w:num>
  <w:num w:numId="10">
    <w:abstractNumId w:val="21"/>
  </w:num>
  <w:num w:numId="11">
    <w:abstractNumId w:val="22"/>
  </w:num>
  <w:num w:numId="12">
    <w:abstractNumId w:val="15"/>
  </w:num>
  <w:num w:numId="13">
    <w:abstractNumId w:val="20"/>
  </w:num>
  <w:num w:numId="14">
    <w:abstractNumId w:val="7"/>
  </w:num>
  <w:num w:numId="15">
    <w:abstractNumId w:val="2"/>
  </w:num>
  <w:num w:numId="16">
    <w:abstractNumId w:val="10"/>
  </w:num>
  <w:num w:numId="17">
    <w:abstractNumId w:val="23"/>
  </w:num>
  <w:num w:numId="18">
    <w:abstractNumId w:val="24"/>
  </w:num>
  <w:num w:numId="19">
    <w:abstractNumId w:val="14"/>
  </w:num>
  <w:num w:numId="20">
    <w:abstractNumId w:val="1"/>
  </w:num>
  <w:num w:numId="21">
    <w:abstractNumId w:val="5"/>
  </w:num>
  <w:num w:numId="22">
    <w:abstractNumId w:val="9"/>
  </w:num>
  <w:num w:numId="23">
    <w:abstractNumId w:val="13"/>
  </w:num>
  <w:num w:numId="24">
    <w:abstractNumId w:val="11"/>
  </w:num>
  <w:num w:numId="25">
    <w:abstractNumId w:val="26"/>
  </w:num>
  <w:num w:numId="26">
    <w:abstractNumId w:val="27"/>
  </w:num>
  <w:num w:numId="27">
    <w:abstractNumId w:val="6"/>
  </w:num>
  <w:num w:numId="28">
    <w:abstractNumId w:val="18"/>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60821"/>
    <w:rsid w:val="000F1817"/>
    <w:rsid w:val="0017066A"/>
    <w:rsid w:val="001A5670"/>
    <w:rsid w:val="001F0F07"/>
    <w:rsid w:val="00202FD7"/>
    <w:rsid w:val="0022024B"/>
    <w:rsid w:val="00271624"/>
    <w:rsid w:val="00272CBF"/>
    <w:rsid w:val="0027658E"/>
    <w:rsid w:val="00366325"/>
    <w:rsid w:val="003A2E04"/>
    <w:rsid w:val="003C27AA"/>
    <w:rsid w:val="003D6C28"/>
    <w:rsid w:val="003E7C51"/>
    <w:rsid w:val="003F33E3"/>
    <w:rsid w:val="00410A56"/>
    <w:rsid w:val="004752E7"/>
    <w:rsid w:val="004C0A17"/>
    <w:rsid w:val="004C0BAE"/>
    <w:rsid w:val="00507715"/>
    <w:rsid w:val="005156D6"/>
    <w:rsid w:val="005322EC"/>
    <w:rsid w:val="005406F4"/>
    <w:rsid w:val="00573178"/>
    <w:rsid w:val="005B479D"/>
    <w:rsid w:val="005D23BD"/>
    <w:rsid w:val="00643317"/>
    <w:rsid w:val="006446BE"/>
    <w:rsid w:val="00646100"/>
    <w:rsid w:val="00657F1B"/>
    <w:rsid w:val="006868FB"/>
    <w:rsid w:val="006904B2"/>
    <w:rsid w:val="006A1B39"/>
    <w:rsid w:val="006A61C6"/>
    <w:rsid w:val="006F4B1B"/>
    <w:rsid w:val="0070217D"/>
    <w:rsid w:val="007162C1"/>
    <w:rsid w:val="00741FE0"/>
    <w:rsid w:val="007641A4"/>
    <w:rsid w:val="007B520B"/>
    <w:rsid w:val="007E0062"/>
    <w:rsid w:val="00820A98"/>
    <w:rsid w:val="00855904"/>
    <w:rsid w:val="00867257"/>
    <w:rsid w:val="008D4005"/>
    <w:rsid w:val="008D4297"/>
    <w:rsid w:val="008D7086"/>
    <w:rsid w:val="008F6192"/>
    <w:rsid w:val="00913508"/>
    <w:rsid w:val="00930630"/>
    <w:rsid w:val="00932602"/>
    <w:rsid w:val="009357D2"/>
    <w:rsid w:val="009B73BF"/>
    <w:rsid w:val="00A24731"/>
    <w:rsid w:val="00A33A07"/>
    <w:rsid w:val="00A479B0"/>
    <w:rsid w:val="00A510F8"/>
    <w:rsid w:val="00A970E7"/>
    <w:rsid w:val="00AB02C8"/>
    <w:rsid w:val="00AB038D"/>
    <w:rsid w:val="00AC61B9"/>
    <w:rsid w:val="00AF5BD6"/>
    <w:rsid w:val="00B37B90"/>
    <w:rsid w:val="00B607B2"/>
    <w:rsid w:val="00B73B21"/>
    <w:rsid w:val="00B95E0D"/>
    <w:rsid w:val="00BB4DFD"/>
    <w:rsid w:val="00BD4D93"/>
    <w:rsid w:val="00BD7161"/>
    <w:rsid w:val="00C31DFB"/>
    <w:rsid w:val="00CA46B8"/>
    <w:rsid w:val="00CB7D40"/>
    <w:rsid w:val="00CC6FE3"/>
    <w:rsid w:val="00CF02C9"/>
    <w:rsid w:val="00D0395F"/>
    <w:rsid w:val="00D32A95"/>
    <w:rsid w:val="00D437D6"/>
    <w:rsid w:val="00D55EB2"/>
    <w:rsid w:val="00D771A6"/>
    <w:rsid w:val="00D92F78"/>
    <w:rsid w:val="00DD0D6A"/>
    <w:rsid w:val="00DF0508"/>
    <w:rsid w:val="00E24BA8"/>
    <w:rsid w:val="00E275E0"/>
    <w:rsid w:val="00EC27A3"/>
    <w:rsid w:val="00F03A5D"/>
    <w:rsid w:val="00F237E8"/>
    <w:rsid w:val="00FB4C34"/>
    <w:rsid w:val="00FB7077"/>
    <w:rsid w:val="0C2AD0AC"/>
    <w:rsid w:val="188A7964"/>
    <w:rsid w:val="18BD4AE7"/>
    <w:rsid w:val="1964A744"/>
    <w:rsid w:val="21825E39"/>
    <w:rsid w:val="21BE6EEC"/>
    <w:rsid w:val="2414A00D"/>
    <w:rsid w:val="2764C27B"/>
    <w:rsid w:val="3BF26E44"/>
    <w:rsid w:val="45265FFA"/>
    <w:rsid w:val="490AD496"/>
    <w:rsid w:val="4C5829A6"/>
    <w:rsid w:val="55D3565B"/>
    <w:rsid w:val="63E8CB03"/>
    <w:rsid w:val="65CC1ACA"/>
    <w:rsid w:val="7045D8F6"/>
    <w:rsid w:val="70536445"/>
    <w:rsid w:val="7FD9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0F4C23"/>
  <w15:chartTrackingRefBased/>
  <w15:docId w15:val="{1EFD3268-2C3C-434F-80E5-35EA58D1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8F82A-A5B2-4801-8237-903B314E14C3}">
  <ds:schemaRefs>
    <ds:schemaRef ds:uri="http://schemas.microsoft.com/sharepoint/v3/contenttype/form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73E8B5A2-70E6-4DC5-881D-2FB2C6BBB9BF}">
  <ds:schemaRefs>
    <ds:schemaRef ds:uri="http://www.w3.org/XML/1998/namespace"/>
    <ds:schemaRef ds:uri="http://schemas.microsoft.com/office/infopath/2007/PartnerControls"/>
    <ds:schemaRef ds:uri="http://schemas.openxmlformats.org/package/2006/metadata/core-properties"/>
    <ds:schemaRef ds:uri="a04cb4a7-68b8-4695-b635-e4e0ad8987e7"/>
    <ds:schemaRef ds:uri="http://purl.org/dc/terms/"/>
    <ds:schemaRef ds:uri="http://schemas.microsoft.com/office/2006/documentManagement/types"/>
    <ds:schemaRef ds:uri="http://schemas.microsoft.com/office/2006/metadata/properties"/>
    <ds:schemaRef ds:uri="http://purl.org/dc/dcmitype/"/>
    <ds:schemaRef ds:uri="aed45c84-8004-49ee-a0ef-52985f85f41c"/>
    <ds:schemaRef ds:uri="http://purl.org/dc/elements/1.1/"/>
  </ds:schemaRefs>
</ds:datastoreItem>
</file>

<file path=customXml/itemProps4.xml><?xml version="1.0" encoding="utf-8"?>
<ds:datastoreItem xmlns:ds="http://schemas.openxmlformats.org/officeDocument/2006/customXml" ds:itemID="{D391BA0E-D7DE-4ABA-8EFC-B2739CB71470}"/>
</file>

<file path=docProps/app.xml><?xml version="1.0" encoding="utf-8"?>
<Properties xmlns="http://schemas.openxmlformats.org/officeDocument/2006/extended-properties" xmlns:vt="http://schemas.openxmlformats.org/officeDocument/2006/docPropsVTypes">
  <Template>ArchSpecTemplate.dotx</Template>
  <TotalTime>2</TotalTime>
  <Pages>4</Pages>
  <Words>2173</Words>
  <Characters>12389</Characters>
  <Application>Microsoft Office Word</Application>
  <DocSecurity>0</DocSecurity>
  <Lines>103</Lines>
  <Paragraphs>29</Paragraphs>
  <ScaleCrop>false</ScaleCrop>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6</cp:revision>
  <dcterms:created xsi:type="dcterms:W3CDTF">2021-03-16T17:41:00Z</dcterms:created>
  <dcterms:modified xsi:type="dcterms:W3CDTF">2021-03-22T19:55:00Z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